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EBFE2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0AE40584" w14:textId="5E357EB4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3154BA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1B884069" w14:textId="29EDE377" w:rsidR="00A32558" w:rsidRPr="00A32558" w:rsidRDefault="00A32558" w:rsidP="00A32558">
            <w:pPr>
              <w:pStyle w:val="Ttulo2"/>
              <w:spacing w:before="0" w:beforeAutospacing="0" w:after="0" w:afterAutospacing="0"/>
              <w:jc w:val="center"/>
              <w:outlineLvl w:val="1"/>
              <w:rPr>
                <w:b w:val="0"/>
                <w:bCs w:val="0"/>
                <w:color w:val="000000" w:themeColor="text1"/>
                <w:sz w:val="24"/>
                <w:szCs w:val="24"/>
                <w:lang w:val="es-ES_tradnl"/>
              </w:rPr>
            </w:pPr>
            <w:r w:rsidRPr="00A32558">
              <w:rPr>
                <w:rStyle w:val="Textoennegrita"/>
                <w:b/>
                <w:bCs/>
                <w:color w:val="000000" w:themeColor="text1"/>
                <w:sz w:val="24"/>
                <w:szCs w:val="24"/>
                <w:lang w:val="es-ES_tradnl"/>
              </w:rPr>
              <w:t>Ventajas y desventajas de las redes sociales</w:t>
            </w:r>
          </w:p>
          <w:p w14:paraId="66F66B5C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593229B7" w:rsidR="00035586" w:rsidRPr="003154BA" w:rsidRDefault="00A3255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20 de Enero del 2024</w:t>
            </w:r>
          </w:p>
        </w:tc>
      </w:tr>
      <w:tr w:rsidR="00035586" w:rsidRPr="003154BA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66074A6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0BEC28A" w14:textId="71D5B6E9" w:rsidR="00035586" w:rsidRPr="003154BA" w:rsidRDefault="00A3255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Onella Guayasamin – Camila Sánchez</w:t>
            </w:r>
          </w:p>
        </w:tc>
      </w:tr>
      <w:tr w:rsidR="00035586" w:rsidRPr="003154BA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419E7A2D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2CAA2885" w:rsidR="00035586" w:rsidRPr="00A32558" w:rsidRDefault="00A32558" w:rsidP="007446CA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  <w:r w:rsidRPr="00A32558">
              <w:rPr>
                <w:rFonts w:ascii="Cambria" w:hAnsi="Cambria"/>
                <w:b/>
                <w:bCs/>
                <w:lang w:val="es-EC"/>
              </w:rPr>
              <w:t>Del 2</w:t>
            </w:r>
            <w:r>
              <w:rPr>
                <w:rFonts w:ascii="Cambria" w:hAnsi="Cambria"/>
                <w:b/>
                <w:bCs/>
                <w:lang w:val="es-EC"/>
              </w:rPr>
              <w:t>0</w:t>
            </w:r>
            <w:r w:rsidRPr="00A32558">
              <w:rPr>
                <w:rFonts w:ascii="Cambria" w:hAnsi="Cambria"/>
                <w:b/>
                <w:bCs/>
                <w:lang w:val="es-EC"/>
              </w:rPr>
              <w:t xml:space="preserve"> de Enero al 24 de </w:t>
            </w:r>
            <w:r>
              <w:rPr>
                <w:rFonts w:ascii="Cambria" w:hAnsi="Cambria"/>
                <w:b/>
                <w:bCs/>
                <w:lang w:val="es-EC"/>
              </w:rPr>
              <w:t>Enero</w:t>
            </w:r>
          </w:p>
        </w:tc>
      </w:tr>
      <w:tr w:rsidR="004614F2" w:rsidRPr="003154BA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3154BA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6217E866" w:rsidR="00035586" w:rsidRPr="003154BA" w:rsidRDefault="00A32558" w:rsidP="007446CA">
            <w:pPr>
              <w:jc w:val="center"/>
              <w:rPr>
                <w:rFonts w:ascii="Cambria" w:hAnsi="Cambr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6C5625E8" w14:textId="77777777" w:rsidTr="08902FE2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49841CEA" w14:textId="5F7C47ED" w:rsidR="00035586" w:rsidRPr="00D44499" w:rsidRDefault="00D44499" w:rsidP="0032009E">
            <w:pPr>
              <w:spacing w:line="360" w:lineRule="auto"/>
              <w:rPr>
                <w:rFonts w:ascii="Cambria" w:hAnsi="Cambria" w:cs="Times New Roman"/>
                <w:b/>
                <w:bCs/>
                <w:lang w:val="es-ES_tradnl"/>
              </w:rPr>
            </w:pPr>
            <w:r w:rsidRPr="00D44499">
              <w:rPr>
                <w:rFonts w:ascii="Cambria" w:hAnsi="Cambria" w:cs="Times New Roman"/>
                <w:lang w:val="es-ES_tradnl"/>
              </w:rPr>
              <w:t>La actividad consistió en la creación y presentación de un video informativo sobre las ventajas y desventajas del uso de las redes sociales. En el video se abordaron tanto los beneficios que ofrecen estas plataformas para la comunicación, el acceso a información y la interacción social, como los riesgos asociados, como la adicción, la desinformación y los efectos negativos en la salud mental. Se generó un espacio de reflexión al finalizar la presentación, donde los participantes compartieron sus opiniones y experiencias personales respecto al uso de las redes sociales, promoviendo así un debate sobre su impacto en la vida cotidiana</w:t>
            </w:r>
          </w:p>
        </w:tc>
      </w:tr>
      <w:tr w:rsidR="00035586" w:rsidRPr="003154BA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527AD65A" w14:textId="7693408F" w:rsidR="00035586" w:rsidRPr="00D44499" w:rsidRDefault="00D44499" w:rsidP="0032009E">
            <w:pPr>
              <w:spacing w:line="360" w:lineRule="auto"/>
              <w:rPr>
                <w:rFonts w:ascii="Cambria" w:hAnsi="Cambria" w:cs="Times New Roman"/>
                <w:b/>
                <w:bCs/>
                <w:lang w:val="es-EC"/>
              </w:rPr>
            </w:pPr>
            <w:r w:rsidRPr="00D44499">
              <w:rPr>
                <w:rFonts w:ascii="Cambria" w:hAnsi="Cambria" w:cs="Times New Roman"/>
                <w:lang w:val="es-EC"/>
              </w:rPr>
              <w:t>Educar a la comunidad sobre los beneficios y riesgos del uso de las redes sociales, mediante la creación y presentación de un video informativo, seguido de una discusión interactive, para así  concientizar a las personas sobre los impactos positivos y negativos de las redes sociales en nuestra salud mental y relaciones interpersonales.</w:t>
            </w:r>
          </w:p>
          <w:p w14:paraId="77FDC7EA" w14:textId="77777777" w:rsidR="00035586" w:rsidRPr="00D44499" w:rsidRDefault="00035586" w:rsidP="0032009E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lang w:val="es-EC"/>
              </w:rPr>
            </w:pPr>
          </w:p>
        </w:tc>
      </w:tr>
      <w:tr w:rsidR="00035586" w:rsidRPr="003154BA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4A56786B" w:rsidR="00035586" w:rsidRPr="00D44499" w:rsidRDefault="00D44499" w:rsidP="0032009E">
            <w:pPr>
              <w:spacing w:line="360" w:lineRule="auto"/>
              <w:jc w:val="center"/>
              <w:rPr>
                <w:rFonts w:ascii="Cambria" w:hAnsi="Cambria" w:cs="Times New Roman"/>
                <w:lang w:val="es-ES_tradnl"/>
              </w:rPr>
            </w:pPr>
            <w:r w:rsidRPr="00D44499">
              <w:rPr>
                <w:rFonts w:ascii="Cambria" w:hAnsi="Cambria" w:cs="Times New Roman"/>
                <w:lang w:val="es-ES_tradnl"/>
              </w:rPr>
              <w:t>Videos en redes sociales</w:t>
            </w:r>
          </w:p>
        </w:tc>
      </w:tr>
      <w:tr w:rsidR="00035586" w:rsidRPr="003154BA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2AB0B210" w:rsidR="00035586" w:rsidRPr="00D44499" w:rsidRDefault="00D44499" w:rsidP="0032009E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lang w:val="es-ES_tradnl"/>
              </w:rPr>
            </w:pPr>
            <w:r w:rsidRPr="00D44499">
              <w:rPr>
                <w:rFonts w:ascii="Cambria" w:hAnsi="Cambria" w:cs="Times New Roman"/>
                <w:lang w:val="es-ES_tradnl"/>
              </w:rPr>
              <w:t>Estudiantes, profesores, y miembros de la comunidad interesados en aprender sobre el impacto de las redes sociales.</w:t>
            </w:r>
          </w:p>
        </w:tc>
      </w:tr>
      <w:tr w:rsidR="00035586" w:rsidRPr="003154BA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8902FE2">
              <w:rPr>
                <w:rFonts w:ascii="Cambria" w:hAnsi="Cambria"/>
                <w:b/>
                <w:bCs/>
              </w:rPr>
              <w:t>¿</w:t>
            </w:r>
            <w:r w:rsidR="357D68C9" w:rsidRPr="08902FE2">
              <w:rPr>
                <w:rFonts w:ascii="Cambria" w:hAnsi="Cambria"/>
                <w:b/>
                <w:bCs/>
              </w:rPr>
              <w:t>COMO</w:t>
            </w:r>
            <w:r w:rsidRPr="08902FE2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73BCE59C" w:rsidR="00035586" w:rsidRPr="00D44499" w:rsidRDefault="00D44499" w:rsidP="0032009E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lang w:val="es-EC"/>
              </w:rPr>
            </w:pPr>
            <w:r w:rsidRPr="00D44499">
              <w:rPr>
                <w:rFonts w:ascii="Cambria" w:hAnsi="Cambria" w:cs="Times New Roman"/>
                <w:lang w:val="es-EC"/>
              </w:rPr>
              <w:t>Creación de un video informativo que será presentado en un evento, seguido de una discusión grupal sobre los temas abordados en el video.</w:t>
            </w:r>
          </w:p>
        </w:tc>
      </w:tr>
      <w:tr w:rsidR="00035586" w:rsidRPr="003154BA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4579EFD" w14:textId="153105AB" w:rsidR="00D44499" w:rsidRPr="00D44499" w:rsidRDefault="00D44499" w:rsidP="0032009E">
            <w:pPr>
              <w:spacing w:line="360" w:lineRule="auto"/>
              <w:rPr>
                <w:rFonts w:ascii="Cambria" w:hAnsi="Cambria" w:cs="Times New Roman"/>
                <w:lang w:val="es-EC"/>
              </w:rPr>
            </w:pPr>
            <w:r w:rsidRPr="00D44499">
              <w:rPr>
                <w:rFonts w:ascii="Cambria" w:hAnsi="Cambria" w:cs="Times New Roman"/>
                <w:lang w:val="es-EC"/>
              </w:rPr>
              <w:t xml:space="preserve">Equipo de grabación de video (cámara, micrófono, etc.). </w:t>
            </w:r>
          </w:p>
          <w:p w14:paraId="643D7617" w14:textId="53B46F5F" w:rsidR="00D44499" w:rsidRPr="00D44499" w:rsidRDefault="00D44499" w:rsidP="0032009E">
            <w:pPr>
              <w:spacing w:line="360" w:lineRule="auto"/>
              <w:rPr>
                <w:rFonts w:ascii="Cambria" w:hAnsi="Cambria" w:cs="Times New Roman"/>
                <w:lang w:val="es-EC"/>
              </w:rPr>
            </w:pPr>
            <w:r w:rsidRPr="00D44499">
              <w:rPr>
                <w:rFonts w:ascii="Cambria" w:hAnsi="Cambria" w:cs="Times New Roman"/>
                <w:lang w:val="es-EC"/>
              </w:rPr>
              <w:t>Materiales gráficos de apoyo (diapositivas, infografías, artículos).</w:t>
            </w:r>
          </w:p>
          <w:p w14:paraId="488287B6" w14:textId="14B31BFC" w:rsidR="00035586" w:rsidRPr="00D44499" w:rsidRDefault="00D44499" w:rsidP="0032009E">
            <w:pPr>
              <w:spacing w:line="360" w:lineRule="auto"/>
              <w:rPr>
                <w:rFonts w:ascii="Cambria" w:hAnsi="Cambria" w:cs="Times New Roman"/>
                <w:lang w:val="es-EC"/>
              </w:rPr>
            </w:pPr>
            <w:r w:rsidRPr="00D44499">
              <w:rPr>
                <w:rFonts w:ascii="Cambria" w:hAnsi="Cambria" w:cs="Times New Roman"/>
                <w:lang w:val="es-EC"/>
              </w:rPr>
              <w:t>Recursos de investigación sobre los efectos de las redes sociales.</w:t>
            </w:r>
          </w:p>
        </w:tc>
      </w:tr>
      <w:tr w:rsidR="004614F2" w:rsidRPr="003154BA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3154BA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73D98D37" w:rsidR="00035586" w:rsidRPr="003154BA" w:rsidRDefault="00A3255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087F0C2C" w:rsidR="00035586" w:rsidRPr="003154BA" w:rsidRDefault="00A3255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30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375" w:type="dxa"/>
          </w:tcPr>
          <w:p w14:paraId="14DB152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50%</w:t>
            </w:r>
          </w:p>
        </w:tc>
      </w:tr>
      <w:tr w:rsidR="00035586" w:rsidRPr="003154BA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</w:t>
            </w:r>
            <w:r w:rsidR="003154BA" w:rsidRPr="003154BA">
              <w:rPr>
                <w:rFonts w:ascii="Cambria" w:hAnsi="Cambria"/>
                <w:b/>
                <w:bCs/>
              </w:rPr>
              <w:t>/ PARTICIPACIÓN ESTUDIANTIL</w:t>
            </w:r>
            <w:r w:rsidRPr="003154BA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3154BA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61D4FD82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53DA161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3AE3AA6C" w:rsidR="00035586" w:rsidRPr="003154BA" w:rsidRDefault="00A3255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DAF14FD" wp14:editId="379137AF">
                      <wp:simplePos x="0" y="0"/>
                      <wp:positionH relativeFrom="column">
                        <wp:posOffset>640772</wp:posOffset>
                      </wp:positionH>
                      <wp:positionV relativeFrom="paragraph">
                        <wp:posOffset>-537846</wp:posOffset>
                      </wp:positionV>
                      <wp:extent cx="1051941" cy="1078103"/>
                      <wp:effectExtent l="76200" t="0" r="0" b="0"/>
                      <wp:wrapNone/>
                      <wp:docPr id="14" name="Entrada de lápiz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 rot="1328686">
                              <a:off x="0" y="0"/>
                              <a:ext cx="1051941" cy="1078103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0B347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4" o:spid="_x0000_s1026" type="#_x0000_t75" style="position:absolute;margin-left:49.25pt;margin-top:-43.55pt;width:85.3pt;height:87.3pt;rotation:145127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">
                      <v:imagedata r:id="rId11" o:title=""/>
                    </v:shape>
                  </w:pict>
                </mc:Fallback>
              </mc:AlternateContent>
            </w:r>
          </w:p>
          <w:p w14:paraId="11BAC275" w14:textId="4BF37DC6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3970E3E5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6E226589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069B4C82" w:rsidR="00035586" w:rsidRPr="003154BA" w:rsidRDefault="00A3255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24 de Enero del 2024</w:t>
            </w:r>
          </w:p>
        </w:tc>
      </w:tr>
    </w:tbl>
    <w:p w14:paraId="2CEA5E3E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DD07F36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7F33BDB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F8AC9B7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0062DCE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C5163B4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14D2610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6827EAA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86AB2FA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01311E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8E7923A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9762528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18FF6BB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8D48ECD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5F8598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06AAE64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E23FFAF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FB01FD5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83B0418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5886B2A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B316795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F61A6E4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965AECF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A5F7183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0429FDB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B955960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103EA1E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A188DCC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BA356AC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AEB01CD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52F86D6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5899256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05E9E9B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B09FF0C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BEA1B63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36E937B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D087510" w14:textId="77777777" w:rsidR="0032009E" w:rsidRDefault="0032009E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sectPr w:rsidR="0032009E" w:rsidSect="007D5A0E">
      <w:headerReference w:type="default" r:id="rId12"/>
      <w:footerReference w:type="default" r:id="rId13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7E390" w14:textId="77777777" w:rsidR="007F595E" w:rsidRDefault="007F595E" w:rsidP="005C6B5B">
      <w:pPr>
        <w:spacing w:after="0" w:line="240" w:lineRule="auto"/>
      </w:pPr>
      <w:r>
        <w:separator/>
      </w:r>
    </w:p>
  </w:endnote>
  <w:endnote w:type="continuationSeparator" w:id="0">
    <w:p w14:paraId="7EB761C0" w14:textId="77777777" w:rsidR="007F595E" w:rsidRDefault="007F595E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Default="3A6E5BCC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5E7D6061" w14:textId="5D85AE9F" w:rsidR="3A6E5BCC" w:rsidRDefault="3A6E5BCC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754C091A" w14:textId="4257B825" w:rsidR="3A6E5BCC" w:rsidRDefault="3A6E5BCC" w:rsidP="3A6E5BCC">
          <w:pPr>
            <w:pStyle w:val="Encabezado"/>
            <w:ind w:right="-115"/>
            <w:jc w:val="right"/>
          </w:pPr>
        </w:p>
      </w:tc>
    </w:tr>
  </w:tbl>
  <w:p w14:paraId="7851B1CE" w14:textId="3BE6623D" w:rsidR="3A6E5BCC" w:rsidRDefault="3A6E5BCC" w:rsidP="3A6E5B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D7992" w14:textId="77777777" w:rsidR="007F595E" w:rsidRDefault="007F595E" w:rsidP="005C6B5B">
      <w:pPr>
        <w:spacing w:after="0" w:line="240" w:lineRule="auto"/>
      </w:pPr>
      <w:r>
        <w:separator/>
      </w:r>
    </w:p>
  </w:footnote>
  <w:footnote w:type="continuationSeparator" w:id="0">
    <w:p w14:paraId="1FE39075" w14:textId="77777777" w:rsidR="007F595E" w:rsidRDefault="007F595E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1C70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70861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E0087"/>
    <w:rsid w:val="00234D0F"/>
    <w:rsid w:val="00271FCC"/>
    <w:rsid w:val="002A2EA4"/>
    <w:rsid w:val="002F41CE"/>
    <w:rsid w:val="003154BA"/>
    <w:rsid w:val="0032009E"/>
    <w:rsid w:val="0036324E"/>
    <w:rsid w:val="003E4506"/>
    <w:rsid w:val="00417A20"/>
    <w:rsid w:val="004614F2"/>
    <w:rsid w:val="00504921"/>
    <w:rsid w:val="005C3E39"/>
    <w:rsid w:val="005C6B5B"/>
    <w:rsid w:val="00637757"/>
    <w:rsid w:val="006D55D4"/>
    <w:rsid w:val="00767320"/>
    <w:rsid w:val="007D5A0E"/>
    <w:rsid w:val="007F595E"/>
    <w:rsid w:val="008B43C0"/>
    <w:rsid w:val="009F393A"/>
    <w:rsid w:val="00A32558"/>
    <w:rsid w:val="00A33FD8"/>
    <w:rsid w:val="00B255E8"/>
    <w:rsid w:val="00B82565"/>
    <w:rsid w:val="00BC641F"/>
    <w:rsid w:val="00C55132"/>
    <w:rsid w:val="00D44499"/>
    <w:rsid w:val="00E05C8C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586"/>
  </w:style>
  <w:style w:type="paragraph" w:styleId="Ttulo2">
    <w:name w:val="heading 2"/>
    <w:basedOn w:val="Normal"/>
    <w:link w:val="Ttulo2Car"/>
    <w:uiPriority w:val="9"/>
    <w:qFormat/>
    <w:rsid w:val="00A325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A32558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styleId="Textoennegrita">
    <w:name w:val="Strong"/>
    <w:basedOn w:val="Fuentedeprrafopredeter"/>
    <w:uiPriority w:val="22"/>
    <w:qFormat/>
    <w:rsid w:val="00A32558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A32558"/>
    <w:rPr>
      <w:color w:val="808080"/>
    </w:rPr>
  </w:style>
  <w:style w:type="paragraph" w:styleId="NormalWeb">
    <w:name w:val="Normal (Web)"/>
    <w:basedOn w:val="Normal"/>
    <w:uiPriority w:val="99"/>
    <w:unhideWhenUsed/>
    <w:rsid w:val="0032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customXml" Target="ink/ink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03:20:08.2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587 2777 8027,'27'-11'0,"-9"3"0,-6-3 0,-2-5 0,0-10 0,0-9 0,-2-11 0,3-13 0,3-5 0,1-4 0,-4 22 0,0-2 0,-2-2 0,1 1 0,0-5 0,-1 2 0,-3 11 0,-2 0 0,1-10 0,-1-2 0,-2 7 0,0-1 0,0-13 0,-1-1 0,0 11 0,0 1 0,-1-3 0,1 0 0,0 6 0,-1 2 0,1 2 0,-1-2 0,1-8 0,0-2 0,-2 7 0,-1 1 0,1 2 0,-2 2 0,-7-26 0,-5 10 0,-1 8 0,-4 1 0,0 7 0,3 13 0,-7 0 0,4 11 0,-1 4 0,2 6 0,2 6 0,3 3 0,-1 4 0,2 13 0,3 11 0,2 27 0,3 7 0,2-26 0,1 0 0,-1 35 0,2-30 0,1 2 0,1 6 0,1 1 0,1-5 0,0-1 0,3 6 0,0 1 0,-1-1 0,0 0 0,2 7 0,-1 0 0,0-2 0,-1 0 0,-1 1 0,1 1 0,1 1 0,1 0-83,0-4 1,1 1 0,-2 0 0,0 3 82,0 5 0,0 0 0,-1-13 0,-1-3 0,-1-7 0,-1 0 0,0-1 0,1 1 0,-1-4 0,1 0 0,-1 1 0,0 1 0,2 30 0,-1-15 0,-2-5 0,1-19 0,0-2 0,1-7 0,2-11 0,0-7 0,-1-17 0,1-13 0,4-20 109,1-11 1,-5 19 0,0-1-110,0-1 0,0 0 0,-1 1 0,0 1 0,2-31 0,-2 32 0,-1-1 0,0-1 0,1 0 0,-1-1 0,1 1 0,2-24 0,-1 2 0,2 3 0,-4 13 0,-1 13 0,-2 5 0,0 11 0,0 2 0,2 6 0,3 11 0,1 8 0,1 5 0,0 5 0,0-3 0,3 3 0,0-4 0,1-4 0,3-4 0,4-4 0,-5-3 0,2-7 0,-3-7 0,-2-12 0,0-3 0,-1-7 0,-2 0 0,-1 5 0,-3-2 0,-1 10 0,-2 1 0,0 7 0,0 3 0,0 1 0,-2 8 0,2 2 0,-4 2 0,2 2 0,1 1 0,1-1 0,2-1 0,1-2 0,5 2 0,0 3 0,6 5 0,-2 4 0,1 0 0,-5-5 0,0 2 0,0-2 0,-2-2 0,0-2 0,-1-3 0,0-3 0,0-13 0,0-7 0,2-7 0,2-15 0,6-17 0,-2-11 0,-3 30 0,0 0 0,-2-2 0,0 1 0,0-4 0,1-2 0,2-9 0,-1 0 0,-1 3 0,0-1 0,-1-2 0,0-1 0,-1-1 0,0 1 0,-2 6 0,1 0 0,-1-7 0,0 1 0,0 4 0,-1 2 0,1 4 0,0 2 0,0-27 0,-4 33 0,0 2 0,-1-24 0,-2 5 0,-3 3 0,-5 13 0,-4 5 0,-4 5 0,-5 9 0,0 7 0,-1 13 0,4 2 0,-6 3 0,4 10 0,-1 13 0,7 15 0,2 19 0,7 2 0,4-24 0,2 2 0,1 3 0,1 1 0,2 11 0,1 0 0,1-8 0,1 0 0,4 12 0,1-1 0,-1-14 0,1-2 0,1 2 0,0 1 0,2 4 0,1 2 0,1 6 0,0 1 0,-2-5 0,-1 0-57,-1 0 1,0-2 0,0-4 0,1 1 56,3 8 0,0 1 0,-3-4 0,0 0 0,-3-5 0,-1 0 0,-2-8 0,0 0 0,1 5 0,0 1 0,-1-2 0,0 0 0,1 3 0,-1 0 0,-2-4 0,-1-2 0,3 27 0,-2-6 0,-2-20 0,-3-2 0,0-8 0,-2-26 112,1-20 1,-1-16-113,0-20 0,1-20 0,1 26 0,-1 0 0,0-3 0,1 0 0,0-1 0,0 0 0,0-2 0,0 1 0,0 5 0,0 1 0,1-2 0,0-1 0,1-1 0,0 1 0,-1 7 0,0 1 0,0-33 0,0 13 0,-1 7 0,0 10 0,0 13 0,0 2 0,0 7 0,0 10 0,0 5 0,0 4 0,0 5 0,7 1 0,1 2 0,14 0 0,-3-5 0,5-1 0,-7-4 0,1-9 0,-1-5 0,12-15 0,-1 1 0,-4 1 0,-19 17 0,3-4 0,0 2 0,0 2 0,-3 9 0,-2 2 0,1 4 0,-1 2 0,2 2 0,-2 0 0,0 1 0,-1-3 0,1-2 0,0-2 0,2-3 0,7-11 0,3-5 0,9-25 0,0-12 0,-1-16 0,-13 33 0,-1-2 0,0-1 0,1-1 0,1-4 0,0 0 0,-2 3 0,-2-1 0,3-11 0,-2 0 0,-2 10 0,-2 2 0,0 2 0,-2 0 0,1 2 0,-1 0 0,-1-2 0,-1 1 0,0-28 0,-7-4 0,-3 24 0,-7-3 0,-4 14 0,-4 2 0,-3 6 0,-3 10 0,-1 9 0,-2 8 0,3 9 0,1 11 0,9 19 0,8 12 0,0 19 0,10-28 0,1 3 0,2 4 0,0 2 0,2 1 0,0 1 0,3 2 0,2 0 0,1-3 0,1 3 0,3 13 0,2 1 0,-1-12 0,1-3 0,0-6 0,2 1 0,5 14 0,-1 0 0,-5-11 0,-1-1 0,3 8 0,0-1 0,-3-10 0,-1-1 0,1 2 0,1-1 0,-3-9 0,2 2 0,6 18 0,0-1 0,-6-15 0,-2-2 0,3 7 0,-2-2 0,4 17 0,-1-6 0,-2-5 0,9 7 0,3 12 0</inkml:trace>
  <inkml:trace contextRef="#ctx0" brushRef="#br0" timeOffset="1265">771 2284 8027,'-5'-61'0,"2"-9"0,5 32 0,1-1 0,1 0 0,0 0 0,7-31 0,-1 9 0,-1 6 0,-2-5 0,-3-12 0,-3 31 0,-1-1 0,-2-1 0,-2 1 0,-1 2 0,-4 0 0,-2 0 0,-2 0 0,-3 0 0,-2 0 0,0 1 0,-2 1 0,-18-25 0,0 10 0,4 17 0,-8-8 0,6 18 0,-7-1 0,-6 17 0,3 18 0,0 16 0,12 6 0,-4 12 0,15-11 0,1 2 0,0 1 0,0 2 0,-2 7 0,1 3 0,7-6 0,3 2 0,-2 5 0,2 2 0,0 4 0,1 1 0,2 3 0,1 1 0,1-2 0,3 0 0,1-4 0,1 0 0,2-3 0,2-2 0,5 21 0,-2-27 0,3-2 0,18 20 0,14 0 0,8-24 0,9-10 0,1-15 0,22-15 0,-31-2 0,1-5 0,1-5 0,0-5 0,14-15 0,0-5 0,-7-2 0,-2-1 0,-4 5 0,-1-3 0,-9 7 0,2-2 0,0-2-138,2-2 0,1-1 0,-2 2 0,-3 4 0,0 1 0,-1 0 138,-2 0 0,0 0 0,0 1 0,3 0 0,1 0 0,-1 2 0,14-8 0,2-1 0,-11 6 0,2-2 0,-2 1-24,13-9 1,-2 1-1,-4 1 1,-3 2 23,-10 8 0,-2 1 0,-1 2 0,0 1 0,23-18 0,-26 23 0,0 1 0,19-14 0,-12 10 0,-2 0 0,-17 12 0,-2 3 0,-7 4 820,-11 4-820,-20 7 0,-13 9 0,-21 11 34,-9 9 0,28-11 0,-1 3-34,-5 3 0,-1 2 0,0 1 0,-1 2 0,0 1 0,0 0 0,0-2 0,0-1 0,2-2 0,0-1 0,0 2 0,2-1 0,-26 20 0,11-9 0,8-6 0,-11-1 0,22-15 0,-9-1 0,13-9 0,18-21 0,12-10 0,28-30 0,-5 19 0,3-2 0,4-7 0,1 0 0,-3 4 0,1-1 0,12-13 0,1 0 0,-4 5 0,0 2 0,0 1 0,-1 0 0,3 0 0,-2 0 0,-10 10 0,0 2 0,-1-1 0,0 2 0,-2 1 0,-2 3 0,8-8 0,6-3 0,-9 11 0,-8 6 0,-7 4 0,-20 7 0,-16 14 0,-25 23 0,16-2 0,-2 1 0,-30 25 0,23-16 0,0 2 0,3-3 0,-1 0 0,-2 1 0,-1 0 0,-3 3 0,1 1 0,-2 1 0,0 1 0,-3 3 0,1 1 0,2 1 0,0-1 0,-1-4 0,1-1 0,7-7 0,1 0 0,1-3 0,0-2 0,2-1 0,2-2 0,-31 22 0,10-5 0,7-2 0,3-1 0,9-3 0,-5 5 0</inkml:trace>
  <inkml:trace contextRef="#ctx0" brushRef="#br0" timeOffset="1769">2924 1142 8027,'0'0'0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CC7B76BB683444B26EB95BBC569067" ma:contentTypeVersion="5" ma:contentTypeDescription="Crear nuevo documento." ma:contentTypeScope="" ma:versionID="794e81c0c1a0b75e8fa91fd4e1980a4d">
  <xsd:schema xmlns:xsd="http://www.w3.org/2001/XMLSchema" xmlns:xs="http://www.w3.org/2001/XMLSchema" xmlns:p="http://schemas.microsoft.com/office/2006/metadata/properties" xmlns:ns2="532ba4ce-606b-4ef5-818d-31fa6ac5a2c1" targetNamespace="http://schemas.microsoft.com/office/2006/metadata/properties" ma:root="true" ma:fieldsID="4b986565534cc1a58926654d82966127" ns2:_="">
    <xsd:import namespace="532ba4ce-606b-4ef5-818d-31fa6ac5a2c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a4ce-606b-4ef5-818d-31fa6ac5a2c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2ba4ce-606b-4ef5-818d-31fa6ac5a2c1" xsi:nil="true"/>
  </documentManagement>
</p:properties>
</file>

<file path=customXml/itemProps1.xml><?xml version="1.0" encoding="utf-8"?>
<ds:datastoreItem xmlns:ds="http://schemas.openxmlformats.org/officeDocument/2006/customXml" ds:itemID="{A2A456A2-BB29-4CFD-8C38-FB4EF6A26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ba4ce-606b-4ef5-818d-31fa6ac5a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2ba4ce-606b-4ef5-818d-31fa6ac5a2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C:\Users\Usuario\Downloads\Plantilla VERT LSC Membretada.dotx</Template>
  <TotalTime>2</TotalTime>
  <Pages>2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onella guayasamin</cp:lastModifiedBy>
  <cp:revision>3</cp:revision>
  <dcterms:created xsi:type="dcterms:W3CDTF">2025-03-17T03:44:00Z</dcterms:created>
  <dcterms:modified xsi:type="dcterms:W3CDTF">2025-03-17T03:45:00Z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0x01010061CC7B76BB683444B26EB95BBC569067</vt:lpwstr>
  </property>
</Properties>
</file>