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EBFE2" w14:textId="77777777" w:rsidR="00035586" w:rsidRPr="003154BA" w:rsidRDefault="00035586" w:rsidP="00035586">
      <w:pPr>
        <w:spacing w:after="0" w:line="240" w:lineRule="auto"/>
        <w:jc w:val="center"/>
        <w:rPr>
          <w:rFonts w:ascii="Cambria" w:hAnsi="Cambria"/>
          <w:b/>
          <w:bCs/>
        </w:rPr>
      </w:pPr>
      <w:r w:rsidRPr="003154BA">
        <w:rPr>
          <w:rFonts w:ascii="Cambria" w:hAnsi="Cambria"/>
          <w:b/>
          <w:bCs/>
        </w:rPr>
        <w:t>Anexo 1:</w:t>
      </w:r>
    </w:p>
    <w:p w14:paraId="0AE40584" w14:textId="5E357EB4" w:rsidR="00035586" w:rsidRPr="003154BA" w:rsidRDefault="00035586" w:rsidP="00035586">
      <w:pPr>
        <w:spacing w:after="0" w:line="240" w:lineRule="auto"/>
        <w:jc w:val="center"/>
        <w:rPr>
          <w:rFonts w:ascii="Cambria" w:hAnsi="Cambria"/>
          <w:b/>
          <w:bCs/>
        </w:rPr>
      </w:pPr>
      <w:r w:rsidRPr="003154BA">
        <w:rPr>
          <w:rFonts w:ascii="Cambria" w:hAnsi="Cambria"/>
          <w:b/>
          <w:bCs/>
        </w:rPr>
        <w:t>Ficha de Planificación Semanal</w:t>
      </w:r>
    </w:p>
    <w:p w14:paraId="454AB4A7" w14:textId="77777777" w:rsidR="003154BA" w:rsidRPr="003154BA" w:rsidRDefault="003154BA" w:rsidP="00035586">
      <w:pPr>
        <w:spacing w:after="0" w:line="240" w:lineRule="auto"/>
        <w:jc w:val="center"/>
        <w:rPr>
          <w:rFonts w:ascii="Cambria" w:hAnsi="Cambria"/>
          <w:b/>
          <w:bCs/>
        </w:rPr>
      </w:pPr>
    </w:p>
    <w:tbl>
      <w:tblPr>
        <w:tblStyle w:val="Tablaconcuadrcula"/>
        <w:tblW w:w="9885" w:type="dxa"/>
        <w:jc w:val="center"/>
        <w:tblLook w:val="04A0" w:firstRow="1" w:lastRow="0" w:firstColumn="1" w:lastColumn="0" w:noHBand="0" w:noVBand="1"/>
      </w:tblPr>
      <w:tblGrid>
        <w:gridCol w:w="2391"/>
        <w:gridCol w:w="2098"/>
        <w:gridCol w:w="1647"/>
        <w:gridCol w:w="150"/>
        <w:gridCol w:w="345"/>
        <w:gridCol w:w="1470"/>
        <w:gridCol w:w="409"/>
        <w:gridCol w:w="1375"/>
      </w:tblGrid>
      <w:tr w:rsidR="00035586" w:rsidRPr="003154BA" w14:paraId="16818C9B" w14:textId="77777777" w:rsidTr="08902FE2">
        <w:trPr>
          <w:trHeight w:val="277"/>
          <w:jc w:val="center"/>
        </w:trPr>
        <w:tc>
          <w:tcPr>
            <w:tcW w:w="2391" w:type="dxa"/>
            <w:shd w:val="clear" w:color="auto" w:fill="002060"/>
          </w:tcPr>
          <w:p w14:paraId="68B44636" w14:textId="77777777" w:rsidR="00035586" w:rsidRPr="003154BA" w:rsidRDefault="00035586" w:rsidP="007446CA">
            <w:pPr>
              <w:jc w:val="center"/>
              <w:rPr>
                <w:rFonts w:ascii="Cambria" w:hAnsi="Cambria"/>
                <w:b/>
                <w:bCs/>
              </w:rPr>
            </w:pPr>
            <w:r w:rsidRPr="003154BA">
              <w:rPr>
                <w:rFonts w:ascii="Cambria" w:hAnsi="Cambria"/>
                <w:b/>
                <w:bCs/>
              </w:rPr>
              <w:t>TÍTULO:</w:t>
            </w:r>
          </w:p>
        </w:tc>
        <w:tc>
          <w:tcPr>
            <w:tcW w:w="7494" w:type="dxa"/>
            <w:gridSpan w:val="7"/>
          </w:tcPr>
          <w:p w14:paraId="66F66B5C" w14:textId="0C7BB077" w:rsidR="00035586" w:rsidRPr="00246AFA" w:rsidRDefault="00331734" w:rsidP="00BE5493">
            <w:pPr>
              <w:pStyle w:val="Ttulo2"/>
              <w:spacing w:before="0" w:beforeAutospacing="0" w:after="0" w:afterAutospacing="0" w:line="360" w:lineRule="auto"/>
              <w:jc w:val="center"/>
              <w:outlineLvl w:val="1"/>
              <w:rPr>
                <w:rFonts w:ascii="Cambria" w:hAnsi="Cambria"/>
                <w:b w:val="0"/>
                <w:bCs w:val="0"/>
                <w:color w:val="000000" w:themeColor="text1"/>
                <w:sz w:val="22"/>
                <w:szCs w:val="22"/>
                <w:lang w:val="es-ES_tradnl"/>
              </w:rPr>
            </w:pPr>
            <w:r w:rsidRPr="00246AFA">
              <w:rPr>
                <w:rFonts w:ascii="Cambria" w:hAnsi="Cambria"/>
                <w:b w:val="0"/>
                <w:bCs w:val="0"/>
                <w:color w:val="000000" w:themeColor="text1"/>
                <w:sz w:val="22"/>
                <w:szCs w:val="22"/>
                <w:lang w:val="es-ES_tradnl"/>
              </w:rPr>
              <w:t>Comida Saludable</w:t>
            </w:r>
          </w:p>
        </w:tc>
      </w:tr>
      <w:tr w:rsidR="00035586" w:rsidRPr="003154BA" w14:paraId="3CD55AE5" w14:textId="77777777" w:rsidTr="08902FE2">
        <w:trPr>
          <w:trHeight w:val="260"/>
          <w:jc w:val="center"/>
        </w:trPr>
        <w:tc>
          <w:tcPr>
            <w:tcW w:w="2391" w:type="dxa"/>
            <w:shd w:val="clear" w:color="auto" w:fill="002060"/>
          </w:tcPr>
          <w:p w14:paraId="02FBC42B" w14:textId="77777777" w:rsidR="00035586" w:rsidRPr="003154BA" w:rsidRDefault="00035586" w:rsidP="007446CA">
            <w:pPr>
              <w:jc w:val="center"/>
              <w:rPr>
                <w:rFonts w:ascii="Cambria" w:hAnsi="Cambria"/>
                <w:b/>
                <w:bCs/>
              </w:rPr>
            </w:pPr>
            <w:r w:rsidRPr="003154BA">
              <w:rPr>
                <w:rFonts w:ascii="Cambria" w:hAnsi="Cambria"/>
                <w:b/>
                <w:bCs/>
              </w:rPr>
              <w:t>FECHA PLANIFICACIÓN:</w:t>
            </w:r>
          </w:p>
        </w:tc>
        <w:tc>
          <w:tcPr>
            <w:tcW w:w="7494" w:type="dxa"/>
            <w:gridSpan w:val="7"/>
          </w:tcPr>
          <w:p w14:paraId="0FA15F65" w14:textId="534B6DC2" w:rsidR="00035586" w:rsidRPr="00246AFA" w:rsidRDefault="00BE5493" w:rsidP="00BE5493">
            <w:pPr>
              <w:spacing w:line="360" w:lineRule="auto"/>
              <w:jc w:val="center"/>
              <w:rPr>
                <w:rFonts w:ascii="Cambria" w:hAnsi="Cambria"/>
                <w:lang w:val="es-ES_tradnl"/>
              </w:rPr>
            </w:pPr>
            <w:r w:rsidRPr="00246AFA">
              <w:rPr>
                <w:rFonts w:ascii="Cambria" w:hAnsi="Cambria"/>
                <w:lang w:val="es-ES_tradnl"/>
              </w:rPr>
              <w:t>15 de febrero 2024</w:t>
            </w:r>
          </w:p>
        </w:tc>
      </w:tr>
      <w:tr w:rsidR="00035586" w:rsidRPr="00BE5493" w14:paraId="7139EF89" w14:textId="77777777" w:rsidTr="08902FE2">
        <w:trPr>
          <w:trHeight w:val="555"/>
          <w:jc w:val="center"/>
        </w:trPr>
        <w:tc>
          <w:tcPr>
            <w:tcW w:w="2391" w:type="dxa"/>
            <w:shd w:val="clear" w:color="auto" w:fill="002060"/>
          </w:tcPr>
          <w:p w14:paraId="600CCC52" w14:textId="77777777" w:rsidR="00035586" w:rsidRPr="003154BA" w:rsidRDefault="00035586" w:rsidP="007446CA">
            <w:pPr>
              <w:jc w:val="center"/>
              <w:rPr>
                <w:rFonts w:ascii="Cambria" w:hAnsi="Cambria"/>
                <w:b/>
                <w:bCs/>
              </w:rPr>
            </w:pPr>
            <w:r w:rsidRPr="003154BA">
              <w:rPr>
                <w:rFonts w:ascii="Cambria" w:hAnsi="Cambria"/>
                <w:b/>
                <w:bCs/>
              </w:rPr>
              <w:t>INTEGRANTES:</w:t>
            </w:r>
          </w:p>
        </w:tc>
        <w:tc>
          <w:tcPr>
            <w:tcW w:w="7494" w:type="dxa"/>
            <w:gridSpan w:val="7"/>
          </w:tcPr>
          <w:p w14:paraId="40BEC28A" w14:textId="572EF61B" w:rsidR="00035586" w:rsidRPr="00246AFA" w:rsidRDefault="00BE5493" w:rsidP="00BE5493">
            <w:pPr>
              <w:spacing w:line="360" w:lineRule="auto"/>
              <w:jc w:val="center"/>
              <w:rPr>
                <w:rFonts w:ascii="Cambria" w:hAnsi="Cambria"/>
                <w:lang w:val="es-EC"/>
              </w:rPr>
            </w:pPr>
            <w:r w:rsidRPr="00246AFA">
              <w:rPr>
                <w:rFonts w:ascii="Cambria" w:hAnsi="Cambria"/>
                <w:lang w:val="es-EC"/>
              </w:rPr>
              <w:t>Josiane Tello, Danna Gómez, Onella Guayasamín, William Sanguña y Juan Daniel Peñafiel</w:t>
            </w:r>
          </w:p>
        </w:tc>
      </w:tr>
      <w:tr w:rsidR="00035586" w:rsidRPr="003154BA" w14:paraId="7EBFBB94" w14:textId="77777777" w:rsidTr="08902FE2">
        <w:trPr>
          <w:trHeight w:val="260"/>
          <w:jc w:val="center"/>
        </w:trPr>
        <w:tc>
          <w:tcPr>
            <w:tcW w:w="2391" w:type="dxa"/>
            <w:shd w:val="clear" w:color="auto" w:fill="002060"/>
          </w:tcPr>
          <w:p w14:paraId="56A75EF1" w14:textId="77777777" w:rsidR="00035586" w:rsidRPr="003154BA" w:rsidRDefault="00035586" w:rsidP="007446CA">
            <w:pPr>
              <w:jc w:val="center"/>
              <w:rPr>
                <w:rFonts w:ascii="Cambria" w:hAnsi="Cambria"/>
                <w:b/>
                <w:bCs/>
              </w:rPr>
            </w:pPr>
            <w:r w:rsidRPr="003154BA">
              <w:rPr>
                <w:rFonts w:ascii="Cambria" w:hAnsi="Cambria"/>
                <w:b/>
                <w:bCs/>
              </w:rPr>
              <w:t>CURSO:</w:t>
            </w:r>
          </w:p>
        </w:tc>
        <w:tc>
          <w:tcPr>
            <w:tcW w:w="4240" w:type="dxa"/>
            <w:gridSpan w:val="4"/>
          </w:tcPr>
          <w:p w14:paraId="77C1E2EA" w14:textId="1252216D" w:rsidR="00035586" w:rsidRPr="00246AFA" w:rsidRDefault="00CD46EC" w:rsidP="00BE5493">
            <w:pPr>
              <w:spacing w:line="360" w:lineRule="auto"/>
              <w:jc w:val="center"/>
              <w:rPr>
                <w:rFonts w:ascii="Cambria" w:hAnsi="Cambria"/>
                <w:lang w:val="es-ES_tradnl"/>
              </w:rPr>
            </w:pPr>
            <w:r>
              <w:rPr>
                <w:rFonts w:ascii="Cambria" w:hAnsi="Cambria"/>
                <w:lang w:val="es-ES_tradnl"/>
              </w:rPr>
              <w:t>1ero</w:t>
            </w:r>
            <w:r w:rsidR="00BE5493" w:rsidRPr="00246AFA">
              <w:rPr>
                <w:rFonts w:ascii="Cambria" w:hAnsi="Cambria"/>
                <w:lang w:val="es-ES_tradnl"/>
              </w:rPr>
              <w:t xml:space="preserve"> IB</w:t>
            </w:r>
          </w:p>
        </w:tc>
        <w:tc>
          <w:tcPr>
            <w:tcW w:w="1879" w:type="dxa"/>
            <w:gridSpan w:val="2"/>
            <w:shd w:val="clear" w:color="auto" w:fill="002060"/>
          </w:tcPr>
          <w:p w14:paraId="642B31A7" w14:textId="2C794FAD" w:rsidR="00035586" w:rsidRPr="00BE5493" w:rsidRDefault="00035586" w:rsidP="00BE5493">
            <w:pPr>
              <w:spacing w:line="360" w:lineRule="auto"/>
              <w:jc w:val="center"/>
              <w:rPr>
                <w:rFonts w:ascii="Cambria" w:hAnsi="Cambria"/>
                <w:b/>
                <w:bCs/>
                <w:lang w:val="es-ES_tradnl"/>
              </w:rPr>
            </w:pPr>
            <w:r w:rsidRPr="00BE5493">
              <w:rPr>
                <w:rFonts w:ascii="Cambria" w:hAnsi="Cambria"/>
                <w:b/>
                <w:bCs/>
                <w:lang w:val="es-ES_tradnl"/>
              </w:rPr>
              <w:t>PARALELO:</w:t>
            </w:r>
          </w:p>
        </w:tc>
        <w:tc>
          <w:tcPr>
            <w:tcW w:w="1375" w:type="dxa"/>
          </w:tcPr>
          <w:p w14:paraId="6DF22D46" w14:textId="0E452BFA" w:rsidR="00035586" w:rsidRPr="00BE5493" w:rsidRDefault="00BE5493" w:rsidP="00BE5493">
            <w:pPr>
              <w:spacing w:line="360" w:lineRule="auto"/>
              <w:jc w:val="center"/>
              <w:rPr>
                <w:rFonts w:ascii="Cambria" w:hAnsi="Cambria"/>
                <w:b/>
                <w:bCs/>
                <w:lang w:val="es-ES_tradnl"/>
              </w:rPr>
            </w:pPr>
            <w:r w:rsidRPr="00BE5493">
              <w:rPr>
                <w:rFonts w:ascii="Cambria" w:hAnsi="Cambria"/>
                <w:b/>
                <w:bCs/>
                <w:lang w:val="es-ES_tradnl"/>
              </w:rPr>
              <w:t>“E”</w:t>
            </w:r>
          </w:p>
        </w:tc>
      </w:tr>
      <w:tr w:rsidR="00035586" w:rsidRPr="003154BA" w14:paraId="65139737" w14:textId="77777777" w:rsidTr="08902FE2">
        <w:trPr>
          <w:trHeight w:val="555"/>
          <w:jc w:val="center"/>
        </w:trPr>
        <w:tc>
          <w:tcPr>
            <w:tcW w:w="2391" w:type="dxa"/>
            <w:shd w:val="clear" w:color="auto" w:fill="002060"/>
          </w:tcPr>
          <w:p w14:paraId="1C8C255D" w14:textId="77777777" w:rsidR="00035586" w:rsidRPr="003154BA" w:rsidRDefault="00035586" w:rsidP="007446CA">
            <w:pPr>
              <w:jc w:val="center"/>
              <w:rPr>
                <w:rFonts w:ascii="Cambria" w:hAnsi="Cambria"/>
                <w:b/>
                <w:bCs/>
              </w:rPr>
            </w:pPr>
            <w:r w:rsidRPr="003154BA">
              <w:rPr>
                <w:rFonts w:ascii="Cambria" w:hAnsi="Cambria"/>
                <w:b/>
                <w:bCs/>
              </w:rPr>
              <w:t>SEMANAS PROGRAMADAS:</w:t>
            </w:r>
          </w:p>
        </w:tc>
        <w:tc>
          <w:tcPr>
            <w:tcW w:w="7494" w:type="dxa"/>
            <w:gridSpan w:val="7"/>
          </w:tcPr>
          <w:p w14:paraId="4782195B" w14:textId="6BD1E3C0" w:rsidR="00035586" w:rsidRPr="00246AFA" w:rsidRDefault="00BE5493" w:rsidP="00BE5493">
            <w:pPr>
              <w:spacing w:line="360" w:lineRule="auto"/>
              <w:jc w:val="center"/>
              <w:rPr>
                <w:rFonts w:ascii="Cambria" w:hAnsi="Cambria"/>
                <w:lang w:val="es-ES_tradnl"/>
              </w:rPr>
            </w:pPr>
            <w:r w:rsidRPr="00246AFA">
              <w:rPr>
                <w:rFonts w:ascii="Cambria" w:hAnsi="Cambria"/>
                <w:lang w:val="es-ES_tradnl"/>
              </w:rPr>
              <w:t>Del 15 de febrero al 20 de febrero del 2024</w:t>
            </w:r>
          </w:p>
        </w:tc>
      </w:tr>
      <w:tr w:rsidR="004614F2" w:rsidRPr="003154BA" w14:paraId="48EA14D0" w14:textId="77777777" w:rsidTr="08902FE2">
        <w:trPr>
          <w:trHeight w:val="284"/>
          <w:jc w:val="center"/>
        </w:trPr>
        <w:tc>
          <w:tcPr>
            <w:tcW w:w="2391" w:type="dxa"/>
            <w:shd w:val="clear" w:color="auto" w:fill="002060"/>
          </w:tcPr>
          <w:p w14:paraId="130A46B3" w14:textId="6C3D193E" w:rsidR="00035586" w:rsidRPr="003154BA" w:rsidRDefault="00035586" w:rsidP="00022DDB">
            <w:pPr>
              <w:jc w:val="center"/>
              <w:rPr>
                <w:rFonts w:ascii="Cambria" w:hAnsi="Cambria"/>
                <w:b/>
                <w:bCs/>
              </w:rPr>
            </w:pPr>
            <w:r w:rsidRPr="003154BA">
              <w:rPr>
                <w:rFonts w:ascii="Cambria" w:hAnsi="Cambria"/>
                <w:b/>
                <w:bCs/>
              </w:rPr>
              <w:t>TRABAJO:</w:t>
            </w:r>
          </w:p>
        </w:tc>
        <w:tc>
          <w:tcPr>
            <w:tcW w:w="2098" w:type="dxa"/>
            <w:shd w:val="clear" w:color="auto" w:fill="002060"/>
          </w:tcPr>
          <w:p w14:paraId="0C47037E"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EQUIPO:</w:t>
            </w:r>
          </w:p>
        </w:tc>
        <w:tc>
          <w:tcPr>
            <w:tcW w:w="1797" w:type="dxa"/>
            <w:gridSpan w:val="2"/>
          </w:tcPr>
          <w:p w14:paraId="1B5DB0AC" w14:textId="20A9D51F" w:rsidR="00035586" w:rsidRPr="00BE5493" w:rsidRDefault="00BE5493" w:rsidP="00BE5493">
            <w:pPr>
              <w:spacing w:line="360" w:lineRule="auto"/>
              <w:jc w:val="center"/>
              <w:rPr>
                <w:rFonts w:ascii="Cambria" w:hAnsi="Cambria"/>
                <w:b/>
                <w:bCs/>
                <w:sz w:val="24"/>
                <w:szCs w:val="24"/>
                <w:lang w:val="es-ES_tradnl"/>
              </w:rPr>
            </w:pPr>
            <m:oMathPara>
              <m:oMath>
                <m:r>
                  <m:rPr>
                    <m:sty m:val="bi"/>
                  </m:rPr>
                  <w:rPr>
                    <w:rFonts w:ascii="Cambria Math" w:hAnsi="Cambria Math"/>
                    <w:sz w:val="24"/>
                    <w:szCs w:val="24"/>
                    <w:lang w:val="es-ES_tradnl"/>
                  </w:rPr>
                  <m:t>×</m:t>
                </m:r>
              </m:oMath>
            </m:oMathPara>
          </w:p>
        </w:tc>
        <w:tc>
          <w:tcPr>
            <w:tcW w:w="1815" w:type="dxa"/>
            <w:gridSpan w:val="2"/>
            <w:shd w:val="clear" w:color="auto" w:fill="002060"/>
          </w:tcPr>
          <w:p w14:paraId="744F7D4A"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INDIVIDUAL:</w:t>
            </w:r>
          </w:p>
        </w:tc>
        <w:tc>
          <w:tcPr>
            <w:tcW w:w="1784" w:type="dxa"/>
            <w:gridSpan w:val="2"/>
          </w:tcPr>
          <w:p w14:paraId="288672AD" w14:textId="77777777" w:rsidR="00035586" w:rsidRPr="00BE5493" w:rsidRDefault="00035586" w:rsidP="00BE5493">
            <w:pPr>
              <w:spacing w:line="360" w:lineRule="auto"/>
              <w:jc w:val="center"/>
              <w:rPr>
                <w:rFonts w:ascii="Cambria" w:hAnsi="Cambria"/>
                <w:b/>
                <w:bCs/>
                <w:sz w:val="24"/>
                <w:szCs w:val="24"/>
                <w:lang w:val="es-ES_tradnl"/>
              </w:rPr>
            </w:pPr>
          </w:p>
        </w:tc>
      </w:tr>
      <w:tr w:rsidR="00035586" w:rsidRPr="003154BA" w14:paraId="6C5625E8" w14:textId="77777777" w:rsidTr="08902FE2">
        <w:trPr>
          <w:trHeight w:val="2767"/>
          <w:jc w:val="center"/>
        </w:trPr>
        <w:tc>
          <w:tcPr>
            <w:tcW w:w="2391" w:type="dxa"/>
            <w:shd w:val="clear" w:color="auto" w:fill="002060"/>
          </w:tcPr>
          <w:p w14:paraId="572D51B8" w14:textId="77777777" w:rsidR="00035586" w:rsidRPr="003154BA" w:rsidRDefault="00035586" w:rsidP="007446CA">
            <w:pPr>
              <w:jc w:val="center"/>
              <w:rPr>
                <w:rFonts w:ascii="Cambria" w:hAnsi="Cambria"/>
                <w:b/>
                <w:bCs/>
              </w:rPr>
            </w:pPr>
            <w:r w:rsidRPr="003154BA">
              <w:rPr>
                <w:rFonts w:ascii="Cambria" w:hAnsi="Cambria"/>
                <w:b/>
                <w:bCs/>
              </w:rPr>
              <w:t>ACTIVIDADES:</w:t>
            </w:r>
          </w:p>
        </w:tc>
        <w:tc>
          <w:tcPr>
            <w:tcW w:w="7494" w:type="dxa"/>
            <w:gridSpan w:val="7"/>
          </w:tcPr>
          <w:p w14:paraId="49841CEA" w14:textId="23BB805A" w:rsidR="00035586" w:rsidRPr="00BE5493" w:rsidRDefault="00331734" w:rsidP="00BE5493">
            <w:pPr>
              <w:spacing w:line="360" w:lineRule="auto"/>
              <w:jc w:val="both"/>
              <w:rPr>
                <w:rFonts w:ascii="Cambria" w:hAnsi="Cambria" w:cstheme="minorHAnsi"/>
                <w:b/>
                <w:bCs/>
                <w:sz w:val="24"/>
                <w:szCs w:val="24"/>
                <w:lang w:val="es-ES_tradnl"/>
              </w:rPr>
            </w:pPr>
            <w:r w:rsidRPr="00BE5493">
              <w:rPr>
                <w:rFonts w:ascii="Cambria" w:hAnsi="Cambria"/>
                <w:sz w:val="24"/>
                <w:szCs w:val="24"/>
                <w:lang w:val="es-ES_tradnl"/>
              </w:rPr>
              <w:t>Junto con mi equipo, realizamos un cuadro nutricional detallado con información sobre los nutrientes esenciales que deben formar parte de una dieta equilibrada, como vitaminas, minerales, proteínas, carbohidratos y grasas. Además, destacamos los beneficios de cada nutriente y proporcionamos ejemplos de alimentos ricos en ellos. La actividad también incluyó el análisis de la oferta alimentaria del bar de nuestra institución, revisando los productos disponibles y evaluando su alineación con una alimentación saludable.</w:t>
            </w:r>
          </w:p>
        </w:tc>
      </w:tr>
      <w:tr w:rsidR="00035586" w:rsidRPr="003154BA" w14:paraId="5DEB504C" w14:textId="77777777" w:rsidTr="08902FE2">
        <w:trPr>
          <w:trHeight w:val="540"/>
          <w:jc w:val="center"/>
        </w:trPr>
        <w:tc>
          <w:tcPr>
            <w:tcW w:w="2391" w:type="dxa"/>
            <w:shd w:val="clear" w:color="auto" w:fill="002060"/>
          </w:tcPr>
          <w:p w14:paraId="3FF91A82" w14:textId="77777777" w:rsidR="00035586" w:rsidRPr="003154BA" w:rsidRDefault="00035586" w:rsidP="007446CA">
            <w:pPr>
              <w:jc w:val="center"/>
              <w:rPr>
                <w:rFonts w:ascii="Cambria" w:hAnsi="Cambria"/>
                <w:b/>
                <w:bCs/>
              </w:rPr>
            </w:pPr>
            <w:r w:rsidRPr="003154BA">
              <w:rPr>
                <w:rFonts w:ascii="Cambria" w:hAnsi="Cambria"/>
                <w:b/>
                <w:bCs/>
              </w:rPr>
              <w:t>OBJETIVOS:</w:t>
            </w:r>
          </w:p>
        </w:tc>
        <w:tc>
          <w:tcPr>
            <w:tcW w:w="7494" w:type="dxa"/>
            <w:gridSpan w:val="7"/>
          </w:tcPr>
          <w:p w14:paraId="77FDC7EA" w14:textId="6B37D076" w:rsidR="00035586" w:rsidRPr="00BE5493" w:rsidRDefault="00331734" w:rsidP="00BE5493">
            <w:pPr>
              <w:spacing w:line="360" w:lineRule="auto"/>
              <w:jc w:val="both"/>
              <w:rPr>
                <w:rFonts w:ascii="Cambria" w:hAnsi="Cambria" w:cstheme="minorHAnsi"/>
                <w:b/>
                <w:bCs/>
                <w:sz w:val="24"/>
                <w:szCs w:val="24"/>
                <w:lang w:val="es-ES_tradnl"/>
              </w:rPr>
            </w:pPr>
            <w:r w:rsidRPr="00BE5493">
              <w:rPr>
                <w:rFonts w:ascii="Cambria" w:hAnsi="Cambria"/>
                <w:sz w:val="24"/>
                <w:szCs w:val="24"/>
                <w:lang w:val="es-ES_tradnl"/>
              </w:rPr>
              <w:t>El objetivo principal fue informar a la comunidad educativa sobre la importancia de los nutrientes esenciales en una dieta equilibrada, concientizando sobre los beneficios de llevar una alimentación saludable. Además, se buscó evaluar los productos disponibles en el bar escolar para asegurarse de que contribuyan a una dieta adecuada.</w:t>
            </w:r>
          </w:p>
        </w:tc>
      </w:tr>
      <w:tr w:rsidR="00035586" w:rsidRPr="003154BA" w14:paraId="07EC686B" w14:textId="77777777" w:rsidTr="08902FE2">
        <w:trPr>
          <w:trHeight w:val="277"/>
          <w:jc w:val="center"/>
        </w:trPr>
        <w:tc>
          <w:tcPr>
            <w:tcW w:w="2391" w:type="dxa"/>
            <w:shd w:val="clear" w:color="auto" w:fill="002060"/>
          </w:tcPr>
          <w:p w14:paraId="277449DB" w14:textId="77777777" w:rsidR="00035586" w:rsidRPr="003154BA" w:rsidRDefault="00035586" w:rsidP="007446CA">
            <w:pPr>
              <w:jc w:val="center"/>
              <w:rPr>
                <w:rFonts w:ascii="Cambria" w:hAnsi="Cambria"/>
                <w:b/>
                <w:bCs/>
              </w:rPr>
            </w:pPr>
            <w:r w:rsidRPr="003154BA">
              <w:rPr>
                <w:rFonts w:ascii="Cambria" w:hAnsi="Cambria"/>
                <w:b/>
                <w:bCs/>
              </w:rPr>
              <w:t>LUGAR:</w:t>
            </w:r>
          </w:p>
        </w:tc>
        <w:tc>
          <w:tcPr>
            <w:tcW w:w="7494" w:type="dxa"/>
            <w:gridSpan w:val="7"/>
          </w:tcPr>
          <w:p w14:paraId="33420CA8" w14:textId="302CA04F" w:rsidR="00035586" w:rsidRPr="00BE5493" w:rsidRDefault="00331734" w:rsidP="00BE5493">
            <w:pPr>
              <w:spacing w:line="360" w:lineRule="auto"/>
              <w:rPr>
                <w:rFonts w:ascii="Cambria" w:hAnsi="Cambria"/>
                <w:b/>
                <w:bCs/>
                <w:sz w:val="24"/>
                <w:szCs w:val="24"/>
                <w:lang w:val="es-ES_tradnl"/>
              </w:rPr>
            </w:pPr>
            <w:r w:rsidRPr="00BE5493">
              <w:rPr>
                <w:rFonts w:ascii="Cambria" w:hAnsi="Cambria"/>
                <w:sz w:val="24"/>
                <w:szCs w:val="24"/>
                <w:lang w:val="es-ES_tradnl"/>
              </w:rPr>
              <w:t>La actividad se llevó a cabo dentro de la unidad educativa, en el entorno escolar y en el bar de la institución.</w:t>
            </w:r>
          </w:p>
        </w:tc>
      </w:tr>
      <w:tr w:rsidR="00035586" w:rsidRPr="003154BA" w14:paraId="10E590F7" w14:textId="77777777" w:rsidTr="08902FE2">
        <w:trPr>
          <w:trHeight w:val="277"/>
          <w:jc w:val="center"/>
        </w:trPr>
        <w:tc>
          <w:tcPr>
            <w:tcW w:w="2391" w:type="dxa"/>
            <w:shd w:val="clear" w:color="auto" w:fill="002060"/>
          </w:tcPr>
          <w:p w14:paraId="136E8D1E" w14:textId="77777777" w:rsidR="00035586" w:rsidRPr="003154BA" w:rsidRDefault="00035586" w:rsidP="007446CA">
            <w:pPr>
              <w:jc w:val="center"/>
              <w:rPr>
                <w:rFonts w:ascii="Cambria" w:hAnsi="Cambria"/>
                <w:b/>
                <w:bCs/>
              </w:rPr>
            </w:pPr>
            <w:r w:rsidRPr="003154BA">
              <w:rPr>
                <w:rFonts w:ascii="Cambria" w:hAnsi="Cambria"/>
                <w:b/>
                <w:bCs/>
              </w:rPr>
              <w:t>¿A QUIÉNES?</w:t>
            </w:r>
          </w:p>
        </w:tc>
        <w:tc>
          <w:tcPr>
            <w:tcW w:w="7494" w:type="dxa"/>
            <w:gridSpan w:val="7"/>
          </w:tcPr>
          <w:p w14:paraId="13286CE0" w14:textId="574541EA" w:rsidR="00035586" w:rsidRPr="00BE5493" w:rsidRDefault="00331734" w:rsidP="00BE5493">
            <w:pPr>
              <w:pStyle w:val="NormalWeb"/>
              <w:spacing w:line="360" w:lineRule="auto"/>
              <w:rPr>
                <w:rFonts w:ascii="Cambria" w:hAnsi="Cambria"/>
                <w:lang w:val="es-ES_tradnl"/>
              </w:rPr>
            </w:pPr>
            <w:r w:rsidRPr="00BE5493">
              <w:rPr>
                <w:rFonts w:ascii="Cambria" w:hAnsi="Cambria"/>
                <w:lang w:val="es-ES_tradnl"/>
              </w:rPr>
              <w:t>La actividad estaba dirigida a estudiantes, profesores y personal educativo de la institución.</w:t>
            </w:r>
          </w:p>
        </w:tc>
      </w:tr>
      <w:tr w:rsidR="00035586" w:rsidRPr="003154BA" w14:paraId="28186B74" w14:textId="77777777" w:rsidTr="08902FE2">
        <w:trPr>
          <w:trHeight w:val="260"/>
          <w:jc w:val="center"/>
        </w:trPr>
        <w:tc>
          <w:tcPr>
            <w:tcW w:w="2391" w:type="dxa"/>
            <w:shd w:val="clear" w:color="auto" w:fill="002060"/>
          </w:tcPr>
          <w:p w14:paraId="51F70110" w14:textId="74BA8477" w:rsidR="00035586" w:rsidRPr="003154BA" w:rsidRDefault="00035586" w:rsidP="007446CA">
            <w:pPr>
              <w:jc w:val="center"/>
              <w:rPr>
                <w:rFonts w:ascii="Cambria" w:hAnsi="Cambria"/>
                <w:b/>
                <w:bCs/>
              </w:rPr>
            </w:pPr>
            <w:r w:rsidRPr="08902FE2">
              <w:rPr>
                <w:rFonts w:ascii="Cambria" w:hAnsi="Cambria"/>
                <w:b/>
                <w:bCs/>
              </w:rPr>
              <w:t>¿</w:t>
            </w:r>
            <w:r w:rsidR="357D68C9" w:rsidRPr="08902FE2">
              <w:rPr>
                <w:rFonts w:ascii="Cambria" w:hAnsi="Cambria"/>
                <w:b/>
                <w:bCs/>
              </w:rPr>
              <w:t>COMO</w:t>
            </w:r>
            <w:r w:rsidRPr="08902FE2">
              <w:rPr>
                <w:rFonts w:ascii="Cambria" w:hAnsi="Cambria"/>
                <w:b/>
                <w:bCs/>
              </w:rPr>
              <w:t>?</w:t>
            </w:r>
          </w:p>
        </w:tc>
        <w:tc>
          <w:tcPr>
            <w:tcW w:w="7494" w:type="dxa"/>
            <w:gridSpan w:val="7"/>
          </w:tcPr>
          <w:p w14:paraId="0BF09889" w14:textId="708A7C74" w:rsidR="00035586" w:rsidRPr="00BE5493" w:rsidRDefault="00331734" w:rsidP="00BE5493">
            <w:pPr>
              <w:spacing w:line="360" w:lineRule="auto"/>
              <w:rPr>
                <w:rFonts w:ascii="Cambria" w:hAnsi="Cambria"/>
                <w:b/>
                <w:bCs/>
                <w:sz w:val="24"/>
                <w:szCs w:val="24"/>
                <w:lang w:val="es-ES_tradnl"/>
              </w:rPr>
            </w:pPr>
            <w:r w:rsidRPr="00BE5493">
              <w:rPr>
                <w:rFonts w:ascii="Cambria" w:hAnsi="Cambria"/>
                <w:sz w:val="24"/>
                <w:szCs w:val="24"/>
                <w:lang w:val="es-ES_tradnl"/>
              </w:rPr>
              <w:t xml:space="preserve">La información se presentó mediante la creación de un cuadro nutricional que fue expuesto en lugares visibles dentro de la institución, como pasillos y áreas comunes. Además, se llevó a cabo una </w:t>
            </w:r>
            <w:r w:rsidRPr="00BE5493">
              <w:rPr>
                <w:rFonts w:ascii="Cambria" w:hAnsi="Cambria"/>
                <w:sz w:val="24"/>
                <w:szCs w:val="24"/>
                <w:lang w:val="es-ES_tradnl"/>
              </w:rPr>
              <w:lastRenderedPageBreak/>
              <w:t>revisión de los productos disponibles en el bar, complementada con recomendaciones para mejorar la oferta alimentaria.</w:t>
            </w:r>
          </w:p>
        </w:tc>
      </w:tr>
      <w:tr w:rsidR="00035586" w:rsidRPr="003154BA" w14:paraId="529D1EBE" w14:textId="77777777" w:rsidTr="08902FE2">
        <w:trPr>
          <w:trHeight w:val="277"/>
          <w:jc w:val="center"/>
        </w:trPr>
        <w:tc>
          <w:tcPr>
            <w:tcW w:w="2391" w:type="dxa"/>
            <w:shd w:val="clear" w:color="auto" w:fill="002060"/>
          </w:tcPr>
          <w:p w14:paraId="4BDF1702" w14:textId="77777777" w:rsidR="00035586" w:rsidRPr="003154BA" w:rsidRDefault="00035586" w:rsidP="007446CA">
            <w:pPr>
              <w:jc w:val="center"/>
              <w:rPr>
                <w:rFonts w:ascii="Cambria" w:hAnsi="Cambria"/>
                <w:b/>
                <w:bCs/>
              </w:rPr>
            </w:pPr>
            <w:r w:rsidRPr="003154BA">
              <w:rPr>
                <w:rFonts w:ascii="Cambria" w:hAnsi="Cambria"/>
                <w:b/>
                <w:bCs/>
              </w:rPr>
              <w:lastRenderedPageBreak/>
              <w:t>¿CON QUÉ?</w:t>
            </w:r>
          </w:p>
        </w:tc>
        <w:tc>
          <w:tcPr>
            <w:tcW w:w="7494" w:type="dxa"/>
            <w:gridSpan w:val="7"/>
          </w:tcPr>
          <w:p w14:paraId="488287B6" w14:textId="1DF83050" w:rsidR="00035586" w:rsidRPr="00BE5493" w:rsidRDefault="00331734" w:rsidP="00BE5493">
            <w:pPr>
              <w:spacing w:line="360" w:lineRule="auto"/>
              <w:rPr>
                <w:rFonts w:ascii="Cambria" w:hAnsi="Cambria"/>
                <w:b/>
                <w:bCs/>
                <w:sz w:val="24"/>
                <w:szCs w:val="24"/>
                <w:lang w:val="es-ES_tradnl"/>
              </w:rPr>
            </w:pPr>
            <w:r w:rsidRPr="00BE5493">
              <w:rPr>
                <w:rFonts w:ascii="Cambria" w:hAnsi="Cambria"/>
                <w:sz w:val="24"/>
                <w:szCs w:val="24"/>
                <w:lang w:val="es-ES_tradnl"/>
              </w:rPr>
              <w:t>Se utilizó material gráfico para crear el cuadro nutricional (carteles, infografías) y recursos de investigación sobre nutrición. Para la revisión de los productos en el bar, se emplearon listas de los alimentos disponibles y criterios de evaluación sobre su contenido nutricional.</w:t>
            </w:r>
          </w:p>
        </w:tc>
      </w:tr>
      <w:tr w:rsidR="004614F2" w:rsidRPr="003154BA" w14:paraId="6F5EDFDA" w14:textId="77777777" w:rsidTr="08902FE2">
        <w:trPr>
          <w:trHeight w:val="300"/>
          <w:jc w:val="center"/>
        </w:trPr>
        <w:tc>
          <w:tcPr>
            <w:tcW w:w="2391" w:type="dxa"/>
            <w:vMerge w:val="restart"/>
            <w:shd w:val="clear" w:color="auto" w:fill="002060"/>
          </w:tcPr>
          <w:p w14:paraId="70B13FC1" w14:textId="77777777" w:rsidR="00035586" w:rsidRPr="003154BA" w:rsidRDefault="00035586" w:rsidP="007446CA">
            <w:pPr>
              <w:jc w:val="center"/>
              <w:rPr>
                <w:rFonts w:ascii="Cambria" w:hAnsi="Cambria"/>
                <w:b/>
                <w:bCs/>
              </w:rPr>
            </w:pPr>
            <w:r w:rsidRPr="003154BA">
              <w:rPr>
                <w:rFonts w:ascii="Cambria" w:hAnsi="Cambria"/>
                <w:b/>
                <w:bCs/>
              </w:rPr>
              <w:t>DISTRIBUCIÓN DE ÁREAS CAS:</w:t>
            </w:r>
          </w:p>
        </w:tc>
        <w:tc>
          <w:tcPr>
            <w:tcW w:w="4240" w:type="dxa"/>
            <w:gridSpan w:val="4"/>
            <w:shd w:val="clear" w:color="auto" w:fill="002060"/>
          </w:tcPr>
          <w:p w14:paraId="5AE7BC0F"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CREATIVIDAD</w:t>
            </w:r>
          </w:p>
        </w:tc>
        <w:tc>
          <w:tcPr>
            <w:tcW w:w="1879" w:type="dxa"/>
            <w:gridSpan w:val="2"/>
            <w:shd w:val="clear" w:color="auto" w:fill="002060"/>
          </w:tcPr>
          <w:p w14:paraId="0726697D"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ACTIVIDAD</w:t>
            </w:r>
          </w:p>
        </w:tc>
        <w:tc>
          <w:tcPr>
            <w:tcW w:w="1375" w:type="dxa"/>
            <w:shd w:val="clear" w:color="auto" w:fill="002060"/>
          </w:tcPr>
          <w:p w14:paraId="67A9924F"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SERVICIO</w:t>
            </w:r>
          </w:p>
        </w:tc>
      </w:tr>
      <w:tr w:rsidR="00035586" w:rsidRPr="003154BA" w14:paraId="33C6262C" w14:textId="77777777" w:rsidTr="08902FE2">
        <w:trPr>
          <w:trHeight w:val="147"/>
          <w:jc w:val="center"/>
        </w:trPr>
        <w:tc>
          <w:tcPr>
            <w:tcW w:w="2391" w:type="dxa"/>
            <w:vMerge/>
          </w:tcPr>
          <w:p w14:paraId="25BE9167" w14:textId="77777777" w:rsidR="00035586" w:rsidRPr="003154BA" w:rsidRDefault="00035586" w:rsidP="007446CA">
            <w:pPr>
              <w:jc w:val="center"/>
              <w:rPr>
                <w:rFonts w:ascii="Cambria" w:hAnsi="Cambria"/>
                <w:b/>
                <w:bCs/>
              </w:rPr>
            </w:pPr>
          </w:p>
        </w:tc>
        <w:tc>
          <w:tcPr>
            <w:tcW w:w="4240" w:type="dxa"/>
            <w:gridSpan w:val="4"/>
          </w:tcPr>
          <w:p w14:paraId="1ADCE2C7"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25%</w:t>
            </w:r>
          </w:p>
        </w:tc>
        <w:tc>
          <w:tcPr>
            <w:tcW w:w="1879" w:type="dxa"/>
            <w:gridSpan w:val="2"/>
          </w:tcPr>
          <w:p w14:paraId="26F4B546"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25%</w:t>
            </w:r>
          </w:p>
        </w:tc>
        <w:tc>
          <w:tcPr>
            <w:tcW w:w="1375" w:type="dxa"/>
          </w:tcPr>
          <w:p w14:paraId="14DB1520"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50%</w:t>
            </w:r>
          </w:p>
        </w:tc>
      </w:tr>
      <w:tr w:rsidR="00035586" w:rsidRPr="003154BA" w14:paraId="340E8C50" w14:textId="77777777" w:rsidTr="08902FE2">
        <w:trPr>
          <w:trHeight w:val="260"/>
          <w:jc w:val="center"/>
        </w:trPr>
        <w:tc>
          <w:tcPr>
            <w:tcW w:w="2391" w:type="dxa"/>
            <w:vMerge w:val="restart"/>
            <w:shd w:val="clear" w:color="auto" w:fill="002060"/>
          </w:tcPr>
          <w:p w14:paraId="53B32CA4" w14:textId="77777777" w:rsidR="00035586" w:rsidRPr="003154BA" w:rsidRDefault="00035586" w:rsidP="007446CA">
            <w:pPr>
              <w:jc w:val="center"/>
              <w:rPr>
                <w:rFonts w:ascii="Cambria" w:hAnsi="Cambria"/>
                <w:b/>
                <w:bCs/>
              </w:rPr>
            </w:pPr>
          </w:p>
          <w:p w14:paraId="1BC4746F" w14:textId="77777777" w:rsidR="00035586" w:rsidRPr="003154BA" w:rsidRDefault="00035586" w:rsidP="007446CA">
            <w:pPr>
              <w:jc w:val="center"/>
              <w:rPr>
                <w:rFonts w:ascii="Cambria" w:hAnsi="Cambria"/>
                <w:b/>
                <w:bCs/>
              </w:rPr>
            </w:pPr>
          </w:p>
          <w:p w14:paraId="5AB38C88" w14:textId="77777777" w:rsidR="00035586" w:rsidRPr="003154BA" w:rsidRDefault="00035586" w:rsidP="007446CA">
            <w:pPr>
              <w:jc w:val="center"/>
              <w:rPr>
                <w:rFonts w:ascii="Cambria" w:hAnsi="Cambria"/>
                <w:b/>
                <w:bCs/>
              </w:rPr>
            </w:pPr>
          </w:p>
          <w:p w14:paraId="35231ED0" w14:textId="77777777" w:rsidR="00035586" w:rsidRPr="003154BA" w:rsidRDefault="00035586" w:rsidP="007446CA">
            <w:pPr>
              <w:jc w:val="center"/>
              <w:rPr>
                <w:rFonts w:ascii="Cambria" w:hAnsi="Cambria"/>
                <w:b/>
                <w:bCs/>
              </w:rPr>
            </w:pPr>
            <w:r w:rsidRPr="003154BA">
              <w:rPr>
                <w:rFonts w:ascii="Cambria" w:hAnsi="Cambria"/>
                <w:b/>
                <w:bCs/>
              </w:rPr>
              <w:t>FIRMAS DE RESPONSABILDAD:</w:t>
            </w:r>
          </w:p>
        </w:tc>
        <w:tc>
          <w:tcPr>
            <w:tcW w:w="3745" w:type="dxa"/>
            <w:gridSpan w:val="2"/>
            <w:shd w:val="clear" w:color="auto" w:fill="002060"/>
          </w:tcPr>
          <w:p w14:paraId="1F61F080" w14:textId="77777777"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ESTUDIANTES:</w:t>
            </w:r>
          </w:p>
        </w:tc>
        <w:tc>
          <w:tcPr>
            <w:tcW w:w="3749" w:type="dxa"/>
            <w:gridSpan w:val="5"/>
            <w:shd w:val="clear" w:color="auto" w:fill="002060"/>
          </w:tcPr>
          <w:p w14:paraId="0B54174D" w14:textId="1CAD1D6B" w:rsidR="00035586" w:rsidRPr="00BE5493" w:rsidRDefault="00035586" w:rsidP="00BE5493">
            <w:pPr>
              <w:spacing w:line="360" w:lineRule="auto"/>
              <w:jc w:val="center"/>
              <w:rPr>
                <w:rFonts w:ascii="Cambria" w:hAnsi="Cambria"/>
                <w:b/>
                <w:bCs/>
                <w:sz w:val="24"/>
                <w:szCs w:val="24"/>
                <w:lang w:val="es-ES_tradnl"/>
              </w:rPr>
            </w:pPr>
            <w:r w:rsidRPr="00BE5493">
              <w:rPr>
                <w:rFonts w:ascii="Cambria" w:hAnsi="Cambria"/>
                <w:b/>
                <w:bCs/>
                <w:sz w:val="24"/>
                <w:szCs w:val="24"/>
                <w:lang w:val="es-ES_tradnl"/>
              </w:rPr>
              <w:t>ASESOR CAS</w:t>
            </w:r>
            <w:r w:rsidR="003154BA" w:rsidRPr="00BE5493">
              <w:rPr>
                <w:rFonts w:ascii="Cambria" w:hAnsi="Cambria"/>
                <w:b/>
                <w:bCs/>
                <w:sz w:val="24"/>
                <w:szCs w:val="24"/>
                <w:lang w:val="es-ES_tradnl"/>
              </w:rPr>
              <w:t>/ PARTICIPACIÓN ESTUDIANTIL</w:t>
            </w:r>
            <w:r w:rsidRPr="00BE5493">
              <w:rPr>
                <w:rFonts w:ascii="Cambria" w:hAnsi="Cambria"/>
                <w:b/>
                <w:bCs/>
                <w:sz w:val="24"/>
                <w:szCs w:val="24"/>
                <w:lang w:val="es-ES_tradnl"/>
              </w:rPr>
              <w:t>:</w:t>
            </w:r>
          </w:p>
        </w:tc>
      </w:tr>
      <w:tr w:rsidR="00035586" w:rsidRPr="003154BA" w14:paraId="7C1EA802" w14:textId="77777777" w:rsidTr="08902FE2">
        <w:trPr>
          <w:trHeight w:val="147"/>
          <w:jc w:val="center"/>
        </w:trPr>
        <w:tc>
          <w:tcPr>
            <w:tcW w:w="2391" w:type="dxa"/>
            <w:vMerge/>
          </w:tcPr>
          <w:p w14:paraId="2D299A67" w14:textId="77777777" w:rsidR="00035586" w:rsidRPr="003154BA" w:rsidRDefault="00035586" w:rsidP="007446CA">
            <w:pPr>
              <w:jc w:val="center"/>
              <w:rPr>
                <w:rFonts w:ascii="Cambria" w:hAnsi="Cambria"/>
                <w:b/>
                <w:bCs/>
              </w:rPr>
            </w:pPr>
          </w:p>
        </w:tc>
        <w:tc>
          <w:tcPr>
            <w:tcW w:w="3745" w:type="dxa"/>
            <w:gridSpan w:val="2"/>
          </w:tcPr>
          <w:p w14:paraId="301523E1" w14:textId="77777777" w:rsidR="00035586" w:rsidRPr="00BE5493" w:rsidRDefault="00035586" w:rsidP="00BE5493">
            <w:pPr>
              <w:spacing w:line="360" w:lineRule="auto"/>
              <w:jc w:val="center"/>
              <w:rPr>
                <w:rFonts w:ascii="Cambria" w:hAnsi="Cambria"/>
                <w:b/>
                <w:bCs/>
                <w:sz w:val="24"/>
                <w:szCs w:val="24"/>
                <w:lang w:val="es-ES_tradnl"/>
              </w:rPr>
            </w:pPr>
          </w:p>
          <w:p w14:paraId="360E4D00" w14:textId="77777777" w:rsidR="00035586" w:rsidRPr="00BE5493" w:rsidRDefault="00035586" w:rsidP="00BE5493">
            <w:pPr>
              <w:spacing w:line="360" w:lineRule="auto"/>
              <w:jc w:val="center"/>
              <w:rPr>
                <w:rFonts w:ascii="Cambria" w:hAnsi="Cambria"/>
                <w:b/>
                <w:bCs/>
                <w:sz w:val="24"/>
                <w:szCs w:val="24"/>
                <w:lang w:val="es-ES_tradnl"/>
              </w:rPr>
            </w:pPr>
          </w:p>
          <w:p w14:paraId="5DACBFCE" w14:textId="77777777" w:rsidR="00035586" w:rsidRPr="00BE5493" w:rsidRDefault="00035586" w:rsidP="00BE5493">
            <w:pPr>
              <w:spacing w:line="360" w:lineRule="auto"/>
              <w:jc w:val="center"/>
              <w:rPr>
                <w:rFonts w:ascii="Cambria" w:hAnsi="Cambria"/>
                <w:b/>
                <w:bCs/>
                <w:sz w:val="24"/>
                <w:szCs w:val="24"/>
                <w:lang w:val="es-ES_tradnl"/>
              </w:rPr>
            </w:pPr>
          </w:p>
          <w:p w14:paraId="474734A0" w14:textId="3C21D76B" w:rsidR="00035586" w:rsidRPr="00BE5493" w:rsidRDefault="00035586" w:rsidP="00BE5493">
            <w:pPr>
              <w:spacing w:line="360" w:lineRule="auto"/>
              <w:jc w:val="center"/>
              <w:rPr>
                <w:rFonts w:ascii="Cambria" w:hAnsi="Cambria"/>
                <w:b/>
                <w:bCs/>
                <w:sz w:val="24"/>
                <w:szCs w:val="24"/>
                <w:lang w:val="es-ES_tradnl"/>
              </w:rPr>
            </w:pPr>
          </w:p>
          <w:p w14:paraId="11BAC275" w14:textId="7951EA4D" w:rsidR="00035586" w:rsidRPr="00BE5493" w:rsidRDefault="00331734" w:rsidP="00BE5493">
            <w:pPr>
              <w:spacing w:line="360" w:lineRule="auto"/>
              <w:jc w:val="center"/>
              <w:rPr>
                <w:rFonts w:ascii="Cambria" w:hAnsi="Cambria"/>
                <w:b/>
                <w:bCs/>
                <w:sz w:val="24"/>
                <w:szCs w:val="24"/>
                <w:lang w:val="es-ES_tradnl"/>
              </w:rPr>
            </w:pPr>
            <w:r w:rsidRPr="00BE5493">
              <w:rPr>
                <w:rFonts w:ascii="Cambria" w:hAnsi="Cambria"/>
                <w:b/>
                <w:bCs/>
                <w:noProof/>
                <w:sz w:val="24"/>
                <w:szCs w:val="24"/>
                <w:lang w:val="es-ES_tradnl"/>
              </w:rPr>
              <mc:AlternateContent>
                <mc:Choice Requires="wpi">
                  <w:drawing>
                    <wp:anchor distT="0" distB="0" distL="114300" distR="114300" simplePos="0" relativeHeight="251663360" behindDoc="0" locked="0" layoutInCell="1" allowOverlap="1" wp14:anchorId="6EEB9A8F" wp14:editId="1029E686">
                      <wp:simplePos x="0" y="0"/>
                      <wp:positionH relativeFrom="column">
                        <wp:posOffset>590550</wp:posOffset>
                      </wp:positionH>
                      <wp:positionV relativeFrom="paragraph">
                        <wp:posOffset>-478791</wp:posOffset>
                      </wp:positionV>
                      <wp:extent cx="934720" cy="975995"/>
                      <wp:effectExtent l="63500" t="0" r="17780" b="0"/>
                      <wp:wrapNone/>
                      <wp:docPr id="19" name="Entrada de lápiz 19"/>
                      <wp:cNvGraphicFramePr/>
                      <a:graphic xmlns:a="http://schemas.openxmlformats.org/drawingml/2006/main">
                        <a:graphicData uri="http://schemas.microsoft.com/office/word/2010/wordprocessingInk">
                          <w14:contentPart bwMode="auto" r:id="rId10">
                            <w14:nvContentPartPr>
                              <w14:cNvContentPartPr/>
                            </w14:nvContentPartPr>
                            <w14:xfrm rot="1354293">
                              <a:off x="0" y="0"/>
                              <a:ext cx="934720" cy="975995"/>
                            </w14:xfrm>
                          </w14:contentPart>
                        </a:graphicData>
                      </a:graphic>
                      <wp14:sizeRelH relativeFrom="margin">
                        <wp14:pctWidth>0</wp14:pctWidth>
                      </wp14:sizeRelH>
                      <wp14:sizeRelV relativeFrom="margin">
                        <wp14:pctHeight>0</wp14:pctHeight>
                      </wp14:sizeRelV>
                    </wp:anchor>
                  </w:drawing>
                </mc:Choice>
                <mc:Fallback>
                  <w:pict>
                    <v:shapetype w14:anchorId="16C0D2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9" o:spid="_x0000_s1026" type="#_x0000_t75" style="position:absolute;margin-left:45.3pt;margin-top:-38.9pt;width:76pt;height:79.25pt;rotation:147924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">
                      <v:imagedata r:id="rId11" o:title=""/>
                    </v:shape>
                  </w:pict>
                </mc:Fallback>
              </mc:AlternateContent>
            </w:r>
          </w:p>
          <w:p w14:paraId="44C2BE4C" w14:textId="533F89FD" w:rsidR="00035586" w:rsidRPr="00BE5493" w:rsidRDefault="00035586" w:rsidP="00BE5493">
            <w:pPr>
              <w:spacing w:line="360" w:lineRule="auto"/>
              <w:jc w:val="center"/>
              <w:rPr>
                <w:rFonts w:ascii="Cambria" w:hAnsi="Cambria"/>
                <w:b/>
                <w:bCs/>
                <w:sz w:val="24"/>
                <w:szCs w:val="24"/>
                <w:lang w:val="es-ES_tradnl"/>
              </w:rPr>
            </w:pPr>
          </w:p>
          <w:p w14:paraId="7E0B417F" w14:textId="79D2BD54" w:rsidR="00035586" w:rsidRPr="00BE5493" w:rsidRDefault="00035586" w:rsidP="00BE5493">
            <w:pPr>
              <w:spacing w:line="360" w:lineRule="auto"/>
              <w:jc w:val="center"/>
              <w:rPr>
                <w:rFonts w:ascii="Cambria" w:hAnsi="Cambria"/>
                <w:b/>
                <w:bCs/>
                <w:sz w:val="24"/>
                <w:szCs w:val="24"/>
                <w:lang w:val="es-ES_tradnl"/>
              </w:rPr>
            </w:pPr>
          </w:p>
        </w:tc>
        <w:tc>
          <w:tcPr>
            <w:tcW w:w="3749" w:type="dxa"/>
            <w:gridSpan w:val="5"/>
          </w:tcPr>
          <w:p w14:paraId="10DCA7D1" w14:textId="77777777" w:rsidR="00035586" w:rsidRPr="00BE5493" w:rsidRDefault="00035586" w:rsidP="00BE5493">
            <w:pPr>
              <w:spacing w:line="360" w:lineRule="auto"/>
              <w:jc w:val="center"/>
              <w:rPr>
                <w:rFonts w:ascii="Cambria" w:hAnsi="Cambria"/>
                <w:b/>
                <w:bCs/>
                <w:sz w:val="24"/>
                <w:szCs w:val="24"/>
                <w:lang w:val="es-ES_tradnl"/>
              </w:rPr>
            </w:pPr>
          </w:p>
        </w:tc>
      </w:tr>
      <w:tr w:rsidR="00035586" w:rsidRPr="003154BA" w14:paraId="041ECEA6" w14:textId="77777777" w:rsidTr="08902FE2">
        <w:trPr>
          <w:trHeight w:val="277"/>
          <w:jc w:val="center"/>
        </w:trPr>
        <w:tc>
          <w:tcPr>
            <w:tcW w:w="2391" w:type="dxa"/>
            <w:shd w:val="clear" w:color="auto" w:fill="002060"/>
          </w:tcPr>
          <w:p w14:paraId="3F203F93" w14:textId="77777777" w:rsidR="00035586" w:rsidRPr="003154BA" w:rsidRDefault="00035586" w:rsidP="007446CA">
            <w:pPr>
              <w:jc w:val="center"/>
              <w:rPr>
                <w:rFonts w:ascii="Cambria" w:hAnsi="Cambria"/>
                <w:b/>
                <w:bCs/>
              </w:rPr>
            </w:pPr>
            <w:r w:rsidRPr="003154BA">
              <w:rPr>
                <w:rFonts w:ascii="Cambria" w:hAnsi="Cambria"/>
                <w:b/>
                <w:bCs/>
              </w:rPr>
              <w:t>FECHA DE ENTREGA:</w:t>
            </w:r>
          </w:p>
        </w:tc>
        <w:tc>
          <w:tcPr>
            <w:tcW w:w="7494" w:type="dxa"/>
            <w:gridSpan w:val="7"/>
          </w:tcPr>
          <w:p w14:paraId="5333C524" w14:textId="29D287A1" w:rsidR="00035586" w:rsidRPr="00BE5493" w:rsidRDefault="00BE5493" w:rsidP="00BE5493">
            <w:pPr>
              <w:spacing w:line="360" w:lineRule="auto"/>
              <w:jc w:val="center"/>
              <w:rPr>
                <w:rFonts w:ascii="Cambria" w:hAnsi="Cambria"/>
                <w:b/>
                <w:bCs/>
                <w:sz w:val="24"/>
                <w:szCs w:val="24"/>
                <w:lang w:val="es-ES_tradnl"/>
              </w:rPr>
            </w:pPr>
            <w:r>
              <w:rPr>
                <w:rFonts w:ascii="Cambria" w:hAnsi="Cambria"/>
                <w:b/>
                <w:bCs/>
                <w:sz w:val="24"/>
                <w:szCs w:val="24"/>
                <w:lang w:val="es-ES_tradnl"/>
              </w:rPr>
              <w:t>20 de febrero de 2024</w:t>
            </w:r>
          </w:p>
        </w:tc>
      </w:tr>
    </w:tbl>
    <w:p w14:paraId="2CEA5E3E" w14:textId="26FF49B9" w:rsidR="00035586" w:rsidRPr="003154BA" w:rsidRDefault="00035586" w:rsidP="00035586">
      <w:pPr>
        <w:spacing w:after="0" w:line="240" w:lineRule="auto"/>
        <w:jc w:val="center"/>
        <w:rPr>
          <w:rFonts w:ascii="Cambria" w:hAnsi="Cambria"/>
          <w:b/>
          <w:bCs/>
        </w:rPr>
      </w:pPr>
    </w:p>
    <w:p w14:paraId="362E433F" w14:textId="23C57404" w:rsidR="00035586" w:rsidRPr="003154BA" w:rsidRDefault="00035586" w:rsidP="00035586">
      <w:pPr>
        <w:spacing w:after="0" w:line="240" w:lineRule="auto"/>
        <w:jc w:val="center"/>
        <w:rPr>
          <w:rFonts w:ascii="Cambria" w:hAnsi="Cambria"/>
          <w:b/>
          <w:bCs/>
        </w:rPr>
      </w:pPr>
    </w:p>
    <w:p w14:paraId="27D68FBF" w14:textId="77777777" w:rsidR="00035586" w:rsidRPr="003154BA" w:rsidRDefault="00035586" w:rsidP="00035586">
      <w:pPr>
        <w:spacing w:after="0" w:line="240" w:lineRule="auto"/>
        <w:jc w:val="center"/>
        <w:rPr>
          <w:rFonts w:ascii="Cambria" w:hAnsi="Cambria"/>
          <w:b/>
          <w:bCs/>
        </w:rPr>
      </w:pPr>
    </w:p>
    <w:p w14:paraId="7E9ACD3B" w14:textId="77777777" w:rsidR="00035586" w:rsidRPr="003154BA" w:rsidRDefault="00035586" w:rsidP="00035586">
      <w:pPr>
        <w:spacing w:after="0" w:line="240" w:lineRule="auto"/>
        <w:jc w:val="center"/>
        <w:rPr>
          <w:rFonts w:ascii="Cambria" w:hAnsi="Cambria"/>
          <w:b/>
          <w:bCs/>
        </w:rPr>
      </w:pPr>
    </w:p>
    <w:p w14:paraId="1479B80C" w14:textId="78457A3F" w:rsidR="6C2328E2" w:rsidRPr="003154BA" w:rsidRDefault="6C2328E2" w:rsidP="6C2328E2">
      <w:pPr>
        <w:spacing w:after="0" w:line="240" w:lineRule="auto"/>
        <w:jc w:val="center"/>
        <w:rPr>
          <w:rFonts w:ascii="Cambria" w:hAnsi="Cambria"/>
          <w:b/>
          <w:bCs/>
        </w:rPr>
      </w:pPr>
    </w:p>
    <w:p w14:paraId="29AD79CC" w14:textId="6F4AE37F" w:rsidR="6C2328E2" w:rsidRPr="003154BA" w:rsidRDefault="6C2328E2" w:rsidP="6C2328E2">
      <w:pPr>
        <w:spacing w:after="0" w:line="240" w:lineRule="auto"/>
        <w:jc w:val="center"/>
        <w:rPr>
          <w:rFonts w:ascii="Cambria" w:hAnsi="Cambria"/>
          <w:b/>
          <w:bCs/>
        </w:rPr>
      </w:pPr>
    </w:p>
    <w:p w14:paraId="5477C83C" w14:textId="77777777" w:rsidR="00035586" w:rsidRPr="003154BA" w:rsidRDefault="00035586" w:rsidP="00035586">
      <w:pPr>
        <w:spacing w:after="0" w:line="240" w:lineRule="auto"/>
        <w:jc w:val="center"/>
        <w:rPr>
          <w:rFonts w:ascii="Cambria" w:hAnsi="Cambria"/>
          <w:b/>
          <w:bCs/>
        </w:rPr>
      </w:pPr>
    </w:p>
    <w:sectPr w:rsidR="00035586" w:rsidRPr="003154BA" w:rsidSect="007D5A0E">
      <w:headerReference w:type="default" r:id="rId12"/>
      <w:footerReference w:type="default" r:id="rId13"/>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81EF" w14:textId="77777777" w:rsidR="00C83BE4" w:rsidRDefault="00C83BE4" w:rsidP="005C6B5B">
      <w:pPr>
        <w:spacing w:after="0" w:line="240" w:lineRule="auto"/>
      </w:pPr>
      <w:r>
        <w:separator/>
      </w:r>
    </w:p>
  </w:endnote>
  <w:endnote w:type="continuationSeparator" w:id="0">
    <w:p w14:paraId="1B6764EB" w14:textId="77777777" w:rsidR="00C83BE4" w:rsidRDefault="00C83BE4"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20929557" w14:textId="77777777" w:rsidTr="3A6E5BCC">
      <w:trPr>
        <w:trHeight w:val="300"/>
      </w:trPr>
      <w:tc>
        <w:tcPr>
          <w:tcW w:w="2830" w:type="dxa"/>
        </w:tcPr>
        <w:p w14:paraId="14CBA5C8" w14:textId="22708C2D" w:rsidR="3A6E5BCC" w:rsidRDefault="3A6E5BCC" w:rsidP="3A6E5BCC">
          <w:pPr>
            <w:pStyle w:val="Encabezado"/>
            <w:ind w:left="-115"/>
          </w:pPr>
        </w:p>
      </w:tc>
      <w:tc>
        <w:tcPr>
          <w:tcW w:w="2830" w:type="dxa"/>
        </w:tcPr>
        <w:p w14:paraId="5E7D6061" w14:textId="5D85AE9F" w:rsidR="3A6E5BCC" w:rsidRDefault="3A6E5BCC" w:rsidP="3A6E5BCC">
          <w:pPr>
            <w:pStyle w:val="Encabezado"/>
            <w:jc w:val="center"/>
          </w:pPr>
        </w:p>
      </w:tc>
      <w:tc>
        <w:tcPr>
          <w:tcW w:w="2830" w:type="dxa"/>
        </w:tcPr>
        <w:p w14:paraId="754C091A" w14:textId="4257B825" w:rsidR="3A6E5BCC" w:rsidRDefault="3A6E5BCC" w:rsidP="3A6E5BCC">
          <w:pPr>
            <w:pStyle w:val="Encabezado"/>
            <w:ind w:right="-115"/>
            <w:jc w:val="right"/>
          </w:pPr>
        </w:p>
      </w:tc>
    </w:tr>
  </w:tbl>
  <w:p w14:paraId="7851B1CE" w14:textId="3BE6623D" w:rsidR="3A6E5BCC" w:rsidRDefault="3A6E5BCC" w:rsidP="3A6E5B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3C38F" w14:textId="77777777" w:rsidR="00C83BE4" w:rsidRDefault="00C83BE4" w:rsidP="005C6B5B">
      <w:pPr>
        <w:spacing w:after="0" w:line="240" w:lineRule="auto"/>
      </w:pPr>
      <w:r>
        <w:separator/>
      </w:r>
    </w:p>
  </w:footnote>
  <w:footnote w:type="continuationSeparator" w:id="0">
    <w:p w14:paraId="38366AF3" w14:textId="77777777" w:rsidR="00C83BE4" w:rsidRDefault="00C83BE4"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1C70"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4306BCD9" wp14:editId="7487B2C3">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90933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6"/>
    <w:rsid w:val="00022DDB"/>
    <w:rsid w:val="00035586"/>
    <w:rsid w:val="0006213E"/>
    <w:rsid w:val="000E0087"/>
    <w:rsid w:val="00146694"/>
    <w:rsid w:val="00234D0F"/>
    <w:rsid w:val="00246AFA"/>
    <w:rsid w:val="00271FCC"/>
    <w:rsid w:val="002A2EA4"/>
    <w:rsid w:val="002F41CE"/>
    <w:rsid w:val="003154BA"/>
    <w:rsid w:val="00331734"/>
    <w:rsid w:val="0036324E"/>
    <w:rsid w:val="003E4506"/>
    <w:rsid w:val="00417A20"/>
    <w:rsid w:val="004614F2"/>
    <w:rsid w:val="00504921"/>
    <w:rsid w:val="005C6B5B"/>
    <w:rsid w:val="00637757"/>
    <w:rsid w:val="006D55D4"/>
    <w:rsid w:val="00767320"/>
    <w:rsid w:val="007D5A0E"/>
    <w:rsid w:val="00A33FD8"/>
    <w:rsid w:val="00B255E8"/>
    <w:rsid w:val="00B82565"/>
    <w:rsid w:val="00BC641F"/>
    <w:rsid w:val="00BE5493"/>
    <w:rsid w:val="00C55132"/>
    <w:rsid w:val="00C83BE4"/>
    <w:rsid w:val="00CD46EC"/>
    <w:rsid w:val="00D7520C"/>
    <w:rsid w:val="00E05C8C"/>
    <w:rsid w:val="00FD3439"/>
    <w:rsid w:val="08902FE2"/>
    <w:rsid w:val="1091052B"/>
    <w:rsid w:val="357D68C9"/>
    <w:rsid w:val="3A6E5BCC"/>
    <w:rsid w:val="46166368"/>
    <w:rsid w:val="4C5B0AE3"/>
    <w:rsid w:val="4CFC2611"/>
    <w:rsid w:val="4DF6DB44"/>
    <w:rsid w:val="5AFF1FF5"/>
    <w:rsid w:val="6C2328E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3643"/>
  <w15:chartTrackingRefBased/>
  <w15:docId w15:val="{B9325591-32C1-4E60-B824-AB43BA1D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86"/>
  </w:style>
  <w:style w:type="paragraph" w:styleId="Ttulo2">
    <w:name w:val="heading 2"/>
    <w:basedOn w:val="Normal"/>
    <w:link w:val="Ttulo2Car"/>
    <w:uiPriority w:val="9"/>
    <w:qFormat/>
    <w:rsid w:val="00331734"/>
    <w:pPr>
      <w:spacing w:before="100" w:beforeAutospacing="1" w:after="100" w:afterAutospacing="1" w:line="240" w:lineRule="auto"/>
      <w:outlineLvl w:val="1"/>
    </w:pPr>
    <w:rPr>
      <w:rFonts w:ascii="Times New Roman" w:eastAsia="Times New Roman" w:hAnsi="Times New Roman" w:cs="Times New Roman"/>
      <w:b/>
      <w:bCs/>
      <w:sz w:val="36"/>
      <w:szCs w:val="3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rPr>
      <w:lang w:val="en-US"/>
    </w:r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table" w:styleId="Tablaconcuadrcula">
    <w:name w:val="Table Grid"/>
    <w:basedOn w:val="Tablanormal"/>
    <w:uiPriority w:val="39"/>
    <w:rsid w:val="00035586"/>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173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Ttulo2Car">
    <w:name w:val="Título 2 Car"/>
    <w:basedOn w:val="Fuentedeprrafopredeter"/>
    <w:link w:val="Ttulo2"/>
    <w:uiPriority w:val="9"/>
    <w:rsid w:val="00331734"/>
    <w:rPr>
      <w:rFonts w:ascii="Times New Roman" w:eastAsia="Times New Roman" w:hAnsi="Times New Roman" w:cs="Times New Roman"/>
      <w:b/>
      <w:bCs/>
      <w:sz w:val="36"/>
      <w:szCs w:val="36"/>
      <w:lang w:eastAsia="es-ES_tradnl"/>
    </w:rPr>
  </w:style>
  <w:style w:type="character" w:styleId="Textoennegrita">
    <w:name w:val="Strong"/>
    <w:basedOn w:val="Fuentedeprrafopredeter"/>
    <w:uiPriority w:val="22"/>
    <w:qFormat/>
    <w:rsid w:val="00331734"/>
    <w:rPr>
      <w:b/>
      <w:bCs/>
    </w:rPr>
  </w:style>
  <w:style w:type="character" w:styleId="Textodelmarcadordeposicin">
    <w:name w:val="Placeholder Text"/>
    <w:basedOn w:val="Fuentedeprrafopredeter"/>
    <w:uiPriority w:val="99"/>
    <w:semiHidden/>
    <w:rsid w:val="00BE54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294506">
      <w:bodyDiv w:val="1"/>
      <w:marLeft w:val="0"/>
      <w:marRight w:val="0"/>
      <w:marTop w:val="0"/>
      <w:marBottom w:val="0"/>
      <w:divBdr>
        <w:top w:val="none" w:sz="0" w:space="0" w:color="auto"/>
        <w:left w:val="none" w:sz="0" w:space="0" w:color="auto"/>
        <w:bottom w:val="none" w:sz="0" w:space="0" w:color="auto"/>
        <w:right w:val="none" w:sz="0" w:space="0" w:color="auto"/>
      </w:divBdr>
    </w:div>
    <w:div w:id="170244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7T03:56:46.960"/>
    </inkml:context>
    <inkml:brush xml:id="br0">
      <inkml:brushProperty name="width" value="0.08571" units="cm"/>
      <inkml:brushProperty name="height" value="0.08571" units="cm"/>
    </inkml:brush>
  </inkml:definitions>
  <inkml:trace contextRef="#ctx0" brushRef="#br0">611 2590 8027,'42'-47'0,"-9"6"0,-9 9 0,-3 0 0,7-4 0,9-15 0,2-10 0,-17 21 0,1-3 0,-1-1 0,0 0 0,-2 1 0,0-1 0,2-10 0,-1-1 0,-1-1 0,0 0 0,-2-1 0,-2 1 0,-3 4 0,-2 1 0,-1-7 0,0-2 0,0-8 0,1-1 0,-3 7 0,-1 3 0,-3 12 0,-2 0 0,1-10 0,-1 2 0,0 9 0,-1 3 0,0-1 0,-2 2 0,-2-31 0,-2 19 0,-7-7 0,-1 21 0,-1-2 0,1 21 0,-1 2 0,-2 9 0,3 20 0,3 22 0,3 17 0,0 29 0,4-28 0,-1 3 0,1 11 0,-2 2 0,1-3 0,-1 1-83,-1 6 0,-1 0 0,0-5 0,-1-1 83,-2 7 0,-1 3 0,2-20 0,0 3 0,0-3 0,-5 20 0,-1-3 0,2-3 0,0-1 0,1-6 0,-1-2 0,3-2 0,-1 0 0,0 2 0,-1-1 0,2-5 0,0-3 0,2-6 0,0-3 0,-4 12 0,0 4 0,-2 1 0,3-14 0,1-28 0,8-37 0,7-34 0,5-19 0,-1 26 0,1-1 0,2 1 0,0 0 0,1-4 0,0 1 0,-3 9 0,1 2 0,0 0 0,0 0 166,10-34 0,-5 25-166,3-6 0,0 11 0,-5 14 0,1 9 0,-3 17 0,-3 9 0,-3 5 0,-1 4 0,-1 3 0,0-7 0,0 0 0,0-7 0,4-8 0,1-5 0,0-8 0,-4-1 0,1-6 0,-1 4 0,0 0 0,-1 6 0,0 4 0,4 8 0,-1 6 0,2 3 0,0 4 0,-2 0 0,0 0 0,0-2 0,1-1 0,-1-3 0,3 0 0,0-2 0,1-2 0,3-1 0,-1-3 0,7-10 0,5-12 0,3-15 0,4-15 0,3-8 0,-17 27 0,0-1 0,2-8 0,-1-3 0,-2-1 0,0-1 0,-1-3 0,-2 1 0,-2 0 0,-3 0 0,-2 1 0,0-1 0,0-10 0,-1-1 0,-2 1 0,-1 0 0,-1 8 0,-1 1 0,0 0 0,0 2 0,-1 4 0,0 2 0,0 2 0,0 2 0,0-22 0,0-1 0,0 23 0,0-5 0,0 17 0,0 8 0,0 18 0,0 23 0,0 27 0,0-9 0,0 5 0,0 12 0,0 2 0,0 2 0,0 2 0,-1 14 0,0 3-87,-1-22 0,1 1 0,-1-3 0,-1 12 0,-1-1 87,-1 11 0,-2 1 0,0-1 0,0-2 0,0-10 0,1-1 0,-1-2 0,2-3 0,1-16 0,0-2 0,0 4 0,0 1 0,2-1 0,-1-1 0,0 28 0,1-9 0,2-3 0,0-19 0,0-22 0,0-32 0,2-32 0,0-25 0,5 4 217,2 3 1,7-10-218,3 2 0,0 12 0,-4 17 0,5-2 0,-4 8 0,2 10 0,-4 19 0,-5 8 0,1 6 0,-5 6 0,-1 5 0,-1 1 0,0 0 0,-2-3 0,2-4 0,1-6 0,2-4 0,1-10 0,0-6 0,0-9 0,-2 2 0,1-1 0,-1 7 0,3 7 0,1 5 0,2 6 0,-1 7 0,3 4 0,0 5 0,3 0 0,-1-6 0,4-1 0,1-8 0,4-22 0,1-16 0,-4-11 0,-4-12 0,-6 16 0,1-3 0,-2-2 0,-1-2 0,0-5 0,-2-1 0,-1-3 0,-1-1 0,-3-1 0,-1 0 0,0 2 0,-1 1 0,1 4 0,-2 1 0,0 7 0,0 2 0,-4-23 0,-1 17 0,-3-3 0,1 12 0,-2 2 0,-3 10 0,-1 14 0,-5 20 0,-4 28 0,-1 28 0,10-14 0,1 6 0,-1 13 0,0 4 0,1 3 0,1 5 0,2-14 0,0 4 0,1-2-129,1-9 1,1-1 0,1 1 0,-2 10 0,0 2 0,1-3 128,1-8 0,2-1 0,-1-2 0,0 17 0,0-3 0,2-8 0,1-1 0,-1 5 0,2-1 0,0-9 0,0-3 0,1-7 0,-1-1 0,2-3 0,1-1 0,2 18 0,3 4 0,0-18 0,0-5 0,0-11 0,1-10 0</inkml:trace>
  <inkml:trace contextRef="#ctx0" brushRef="#br0" timeOffset="607">430 2336 8027,'9'-62'0,"0"0"0,-1-2 0,0-1 0,1-3 0,-1-8 0,-3 32 0,-1-2 0,0-7 0,-1 0 0,0-1 0,-1 1 0,0-3 0,-2 0 0,0 9 0,-2-1 0,0-5 0,-1 0 0,0 10 0,-1 2 0,-6-20 0,-2 7 0,1 3 0,-8 2 0,-2 19 0,-7 15 0,-7 27 0,0 23 0,15-2 0,2 4 0,0 6 0,1 3 0,-2 9 0,2 2 0,3-1 0,2 1 0,1 5 0,2 0 0,1 5 0,3-2 0,0-10 0,3-2 0,0-3 0,2-1 0,1-8 0,1-2 0,4 31 0,12-1 0,10-30 0,6-9 0,5-23 0,-1-12 0,1-8 0,0-4 0,7-6 0,-1-1 0</inkml:trace>
  <inkml:trace contextRef="#ctx0" brushRef="#br0" timeOffset="1455">1 2711 8027,'34'-38'0,"11"-8"0,-14 17 0,2-2 0,12-10 0,4-4 0,-8 9 0,2-2 0,3-2 0,7-7 0,2-1 0,3-2 0,-10 9 0,1-1 0,1-1 0,0 0 0,3-2 0,0 0 0,1 0 0,0-1 0,1-1 0,1 0 0,0-1 0,0 1 0,-2 2 0,0 0 0,-1 0 0,1-1 0,0 1 0,0-1 0,0 1 0,0-1 0,-1 2 0,1 0 0,-1 0 0,-1 1 0,-1 1 0,-1 0 0,-1 0 0,0 2 0,9-8 0,-1 1 0,-3 2 0,-7 7 0,-1 0 0,-4 4 0,2 0 0,-4 3 0,-7 6 0,-2 2 0,17-7 0,7-2 0,-23 25 0,-35 34 0,-48 28 0,1-10 0,-7 3 0,16-15 0,-1 1 0,-2 0 0,-3 2 0,-2 1 0,1-2 0,-15 10 0,3-1 0,4-4 0,2-3 0,9-8 0,3-4 0,-27 10 0,27-16 0,-1-3 0,0 0 0,4-10 0,-4-33 0,41-43 0,24 10 0,12-4 0,-5 17 0,5-1 0,2 1 0,2-6 0,3 1 0,1 1-83,-3 5 1,2 2 0,-2 1 0,12-13 0,-1 3 82,-5 4 0,-1 4 0,-10 10 0,-3 2 0,14-14 0,-8 10 0,-15 10 0,-46 34 0,-32 21 0,-1 10 0,-7 8 0,16-11 0,-1 3 0,-1 0 0,-5 5 0,0 0 0,-1 2 0,10-9 0,-2 2 0,0 0 0,3-2-81,-7 7 1,1-2 0,1 0 0,1 0 0,1-1 0,4-1 80,-2 3 0,4-2 0,5-6 0,2-2-185,-21 17 185,0 4 0,1 2 0,23-21 0,0 0 0</inkml:trace>
  <inkml:trace contextRef="#ctx0" brushRef="#br0" timeOffset="1695">2285 1397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Props1.xml><?xml version="1.0" encoding="utf-8"?>
<ds:datastoreItem xmlns:ds="http://schemas.openxmlformats.org/officeDocument/2006/customXml" ds:itemID="{A2A456A2-BB29-4CFD-8C38-FB4EF6A26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2F71D-2440-42D5-AFAC-13FB58BE1C23}">
  <ds:schemaRefs>
    <ds:schemaRef ds:uri="http://schemas.microsoft.com/sharepoint/v3/contenttype/forms"/>
  </ds:schemaRefs>
</ds:datastoreItem>
</file>

<file path=customXml/itemProps3.xml><?xml version="1.0" encoding="utf-8"?>
<ds:datastoreItem xmlns:ds="http://schemas.openxmlformats.org/officeDocument/2006/customXml" ds:itemID="{7630AF58-2722-41BD-B75C-7ABC8F1433A7}">
  <ds:schemaRefs>
    <ds:schemaRef ds:uri="http://schemas.microsoft.com/office/2006/metadata/properties"/>
    <ds:schemaRef ds:uri="http://schemas.microsoft.com/office/infopath/2007/PartnerControls"/>
    <ds:schemaRef ds:uri="532ba4ce-606b-4ef5-818d-31fa6ac5a2c1"/>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1</TotalTime>
  <Pages>2</Pages>
  <Words>350</Words>
  <Characters>1929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3</cp:revision>
  <dcterms:created xsi:type="dcterms:W3CDTF">2025-03-17T04:04:00Z</dcterms:created>
  <dcterms:modified xsi:type="dcterms:W3CDTF">2025-03-17T04:04:00Z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