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EBFE2" w14:textId="77777777" w:rsidR="00035586" w:rsidRPr="003154BA" w:rsidRDefault="00035586" w:rsidP="00035586">
      <w:pPr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Anexo 1:</w:t>
      </w:r>
    </w:p>
    <w:p w14:paraId="0AE40584" w14:textId="5E357EB4" w:rsidR="00035586" w:rsidRPr="003154BA" w:rsidRDefault="00035586" w:rsidP="00035586">
      <w:pPr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Ficha de Planificación Semanal</w:t>
      </w:r>
    </w:p>
    <w:p w14:paraId="454AB4A7" w14:textId="77777777" w:rsidR="003154BA" w:rsidRPr="003154BA" w:rsidRDefault="003154BA" w:rsidP="00035586">
      <w:pPr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85" w:type="dxa"/>
        <w:jc w:val="center"/>
        <w:tblLook w:val="04A0" w:firstRow="1" w:lastRow="0" w:firstColumn="1" w:lastColumn="0" w:noHBand="0" w:noVBand="1"/>
      </w:tblPr>
      <w:tblGrid>
        <w:gridCol w:w="2391"/>
        <w:gridCol w:w="2098"/>
        <w:gridCol w:w="1647"/>
        <w:gridCol w:w="150"/>
        <w:gridCol w:w="345"/>
        <w:gridCol w:w="1470"/>
        <w:gridCol w:w="409"/>
        <w:gridCol w:w="1375"/>
      </w:tblGrid>
      <w:tr w:rsidR="00035586" w:rsidRPr="003154BA" w14:paraId="16818C9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68B44636" w14:textId="77777777" w:rsidR="00035586" w:rsidRPr="008836A4" w:rsidRDefault="00035586" w:rsidP="008836A4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8836A4">
              <w:rPr>
                <w:rFonts w:ascii="Cambria" w:hAnsi="Cambria"/>
                <w:b/>
                <w:bCs/>
                <w:sz w:val="22"/>
                <w:szCs w:val="22"/>
              </w:rPr>
              <w:t>TÍTULO:</w:t>
            </w:r>
          </w:p>
        </w:tc>
        <w:tc>
          <w:tcPr>
            <w:tcW w:w="7494" w:type="dxa"/>
            <w:gridSpan w:val="7"/>
          </w:tcPr>
          <w:p w14:paraId="66F66B5C" w14:textId="3FCE49A6" w:rsidR="00035586" w:rsidRPr="008836A4" w:rsidRDefault="008836A4" w:rsidP="008836A4">
            <w:pPr>
              <w:pStyle w:val="Ttulo2"/>
              <w:spacing w:before="0" w:beforeAutospacing="0" w:after="0" w:afterAutospacing="0"/>
              <w:jc w:val="center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8836A4">
              <w:rPr>
                <w:rStyle w:val="Textoennegrita"/>
                <w:rFonts w:ascii="Cambria" w:hAnsi="Cambria"/>
                <w:color w:val="000000" w:themeColor="text1"/>
                <w:sz w:val="22"/>
                <w:szCs w:val="22"/>
              </w:rPr>
              <w:t>Fiestas de Quito</w:t>
            </w:r>
          </w:p>
        </w:tc>
      </w:tr>
      <w:tr w:rsidR="00035586" w:rsidRPr="003154BA" w14:paraId="3CD55AE5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02FBC42B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PLANIFICACIÓN:</w:t>
            </w:r>
          </w:p>
        </w:tc>
        <w:tc>
          <w:tcPr>
            <w:tcW w:w="7494" w:type="dxa"/>
            <w:gridSpan w:val="7"/>
          </w:tcPr>
          <w:p w14:paraId="0FA15F65" w14:textId="07B8F6B1" w:rsidR="00035586" w:rsidRPr="009B7B4F" w:rsidRDefault="009B7B4F" w:rsidP="007446CA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  <w:r w:rsidRPr="009B7B4F">
              <w:rPr>
                <w:rFonts w:ascii="Cambria" w:hAnsi="Cambria"/>
              </w:rPr>
              <w:t xml:space="preserve">3 de </w:t>
            </w:r>
            <w:r w:rsidRPr="009B7B4F">
              <w:rPr>
                <w:rFonts w:ascii="Cambria" w:hAnsi="Cambria"/>
                <w:lang w:val="es-ES_tradnl"/>
              </w:rPr>
              <w:t>diciembre</w:t>
            </w:r>
            <w:r w:rsidRPr="009B7B4F">
              <w:rPr>
                <w:rFonts w:ascii="Cambria" w:hAnsi="Cambria"/>
              </w:rPr>
              <w:t xml:space="preserve"> del 2024</w:t>
            </w:r>
          </w:p>
        </w:tc>
      </w:tr>
      <w:tr w:rsidR="00035586" w:rsidRPr="003154BA" w14:paraId="7139EF89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600CCC5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INTEGRANTES:</w:t>
            </w:r>
          </w:p>
        </w:tc>
        <w:tc>
          <w:tcPr>
            <w:tcW w:w="7494" w:type="dxa"/>
            <w:gridSpan w:val="7"/>
          </w:tcPr>
          <w:p w14:paraId="40BEC28A" w14:textId="0FEAFD42" w:rsidR="00035586" w:rsidRPr="009B7B4F" w:rsidRDefault="009B7B4F" w:rsidP="007446CA">
            <w:pPr>
              <w:jc w:val="center"/>
              <w:rPr>
                <w:rFonts w:ascii="Cambria" w:hAnsi="Cambria"/>
                <w:lang w:val="es-EC"/>
              </w:rPr>
            </w:pPr>
            <w:r w:rsidRPr="009B7B4F">
              <w:rPr>
                <w:rFonts w:ascii="Cambria" w:hAnsi="Cambria"/>
                <w:lang w:val="es-EC"/>
              </w:rPr>
              <w:t>Brithany Ayala, Camila Cueva, Matías Mora, Josiane Tello, Onella Guayasamin, Juan Daniel Peñafiel, Abraham Quintero y Camila Sánchez.</w:t>
            </w:r>
          </w:p>
        </w:tc>
      </w:tr>
      <w:tr w:rsidR="00035586" w:rsidRPr="003154BA" w14:paraId="7EBFBB9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6A75EF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CURSO:</w:t>
            </w:r>
          </w:p>
        </w:tc>
        <w:tc>
          <w:tcPr>
            <w:tcW w:w="4240" w:type="dxa"/>
            <w:gridSpan w:val="4"/>
          </w:tcPr>
          <w:p w14:paraId="77C1E2EA" w14:textId="7F076913" w:rsidR="00035586" w:rsidRPr="009B7B4F" w:rsidRDefault="009B7B4F" w:rsidP="007446CA">
            <w:pPr>
              <w:jc w:val="center"/>
              <w:rPr>
                <w:rFonts w:ascii="Cambria" w:hAnsi="Cambria"/>
              </w:rPr>
            </w:pPr>
            <w:r w:rsidRPr="009B7B4F">
              <w:rPr>
                <w:rFonts w:ascii="Cambria" w:hAnsi="Cambria"/>
              </w:rPr>
              <w:t>2do IB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642B31A7" w14:textId="2C794FAD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1375" w:type="dxa"/>
          </w:tcPr>
          <w:p w14:paraId="6DF22D46" w14:textId="55C548C0" w:rsidR="00035586" w:rsidRPr="009B7B4F" w:rsidRDefault="009B7B4F" w:rsidP="007446CA">
            <w:pPr>
              <w:jc w:val="center"/>
              <w:rPr>
                <w:rFonts w:ascii="Cambria" w:hAnsi="Cambria"/>
              </w:rPr>
            </w:pPr>
            <w:r w:rsidRPr="009B7B4F">
              <w:rPr>
                <w:rFonts w:ascii="Cambria" w:hAnsi="Cambria"/>
              </w:rPr>
              <w:t>“E”</w:t>
            </w:r>
          </w:p>
        </w:tc>
      </w:tr>
      <w:tr w:rsidR="00035586" w:rsidRPr="003154BA" w14:paraId="65139737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1C8C255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SEMANAS PROGRAMADAS:</w:t>
            </w:r>
          </w:p>
        </w:tc>
        <w:tc>
          <w:tcPr>
            <w:tcW w:w="7494" w:type="dxa"/>
            <w:gridSpan w:val="7"/>
          </w:tcPr>
          <w:p w14:paraId="4782195B" w14:textId="10221CD6" w:rsidR="00035586" w:rsidRPr="009B7B4F" w:rsidRDefault="009B7B4F" w:rsidP="007446CA">
            <w:pPr>
              <w:jc w:val="center"/>
              <w:rPr>
                <w:rFonts w:ascii="Cambria" w:hAnsi="Cambria"/>
                <w:lang w:val="es-EC"/>
              </w:rPr>
            </w:pPr>
            <w:r>
              <w:rPr>
                <w:rFonts w:ascii="Cambria" w:hAnsi="Cambria"/>
                <w:lang w:val="es-EC"/>
              </w:rPr>
              <w:t>0</w:t>
            </w:r>
            <w:r w:rsidRPr="009B7B4F">
              <w:rPr>
                <w:rFonts w:ascii="Cambria" w:hAnsi="Cambria"/>
                <w:lang w:val="es-EC"/>
              </w:rPr>
              <w:t xml:space="preserve">1 de diciembre al </w:t>
            </w:r>
            <w:r>
              <w:rPr>
                <w:rFonts w:ascii="Cambria" w:hAnsi="Cambria"/>
                <w:lang w:val="es-EC"/>
              </w:rPr>
              <w:t>0</w:t>
            </w:r>
            <w:r w:rsidRPr="009B7B4F">
              <w:rPr>
                <w:rFonts w:ascii="Cambria" w:hAnsi="Cambria"/>
                <w:lang w:val="es-EC"/>
              </w:rPr>
              <w:t>7 de diciembre del 2024</w:t>
            </w:r>
          </w:p>
        </w:tc>
      </w:tr>
      <w:tr w:rsidR="004614F2" w:rsidRPr="003154BA" w14:paraId="48EA14D0" w14:textId="77777777" w:rsidTr="08902FE2">
        <w:trPr>
          <w:trHeight w:val="284"/>
          <w:jc w:val="center"/>
        </w:trPr>
        <w:tc>
          <w:tcPr>
            <w:tcW w:w="2391" w:type="dxa"/>
            <w:shd w:val="clear" w:color="auto" w:fill="002060"/>
          </w:tcPr>
          <w:p w14:paraId="130A46B3" w14:textId="6C3D193E" w:rsidR="00035586" w:rsidRPr="003154BA" w:rsidRDefault="00035586" w:rsidP="00022DDB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TRABAJO:</w:t>
            </w:r>
          </w:p>
        </w:tc>
        <w:tc>
          <w:tcPr>
            <w:tcW w:w="2098" w:type="dxa"/>
            <w:shd w:val="clear" w:color="auto" w:fill="002060"/>
          </w:tcPr>
          <w:p w14:paraId="0C47037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EQUIPO:</w:t>
            </w:r>
          </w:p>
        </w:tc>
        <w:tc>
          <w:tcPr>
            <w:tcW w:w="1797" w:type="dxa"/>
            <w:gridSpan w:val="2"/>
          </w:tcPr>
          <w:p w14:paraId="1B5DB0AC" w14:textId="0090F889" w:rsidR="00035586" w:rsidRPr="003154BA" w:rsidRDefault="009B7B4F" w:rsidP="007446CA">
            <w:pPr>
              <w:jc w:val="center"/>
              <w:rPr>
                <w:rFonts w:ascii="Cambria" w:hAnsi="Cambria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1815" w:type="dxa"/>
            <w:gridSpan w:val="2"/>
            <w:shd w:val="clear" w:color="auto" w:fill="002060"/>
          </w:tcPr>
          <w:p w14:paraId="744F7D4A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INDIVIDUAL:</w:t>
            </w:r>
          </w:p>
        </w:tc>
        <w:tc>
          <w:tcPr>
            <w:tcW w:w="1784" w:type="dxa"/>
            <w:gridSpan w:val="2"/>
          </w:tcPr>
          <w:p w14:paraId="288672A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3154BA" w14:paraId="6C5625E8" w14:textId="77777777" w:rsidTr="08902FE2">
        <w:trPr>
          <w:trHeight w:val="2767"/>
          <w:jc w:val="center"/>
        </w:trPr>
        <w:tc>
          <w:tcPr>
            <w:tcW w:w="2391" w:type="dxa"/>
            <w:shd w:val="clear" w:color="auto" w:fill="002060"/>
          </w:tcPr>
          <w:p w14:paraId="572D51B8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ACTIVIDADES:</w:t>
            </w:r>
          </w:p>
        </w:tc>
        <w:tc>
          <w:tcPr>
            <w:tcW w:w="7494" w:type="dxa"/>
            <w:gridSpan w:val="7"/>
          </w:tcPr>
          <w:p w14:paraId="49841CEA" w14:textId="6686CFE5" w:rsidR="00035586" w:rsidRPr="008836A4" w:rsidRDefault="008836A4" w:rsidP="008836A4">
            <w:pPr>
              <w:spacing w:line="480" w:lineRule="auto"/>
              <w:rPr>
                <w:rFonts w:ascii="Cambria" w:hAnsi="Cambria"/>
                <w:b/>
                <w:bCs/>
                <w:sz w:val="22"/>
                <w:szCs w:val="22"/>
                <w:lang w:val="es-EC"/>
              </w:rPr>
            </w:pPr>
            <w:r w:rsidRPr="008836A4">
              <w:rPr>
                <w:rFonts w:ascii="Cambria" w:hAnsi="Cambria"/>
                <w:sz w:val="22"/>
                <w:szCs w:val="22"/>
                <w:lang w:val="es-EC"/>
              </w:rPr>
              <w:t xml:space="preserve">Para la celebración de las </w:t>
            </w:r>
            <w:r w:rsidRPr="008836A4">
              <w:rPr>
                <w:rStyle w:val="nfasis"/>
                <w:rFonts w:ascii="Cambria" w:hAnsi="Cambria"/>
                <w:sz w:val="22"/>
                <w:szCs w:val="22"/>
                <w:lang w:val="es-EC"/>
              </w:rPr>
              <w:t>Fiestas de Quito</w:t>
            </w:r>
            <w:r w:rsidRPr="008836A4">
              <w:rPr>
                <w:rFonts w:ascii="Cambria" w:hAnsi="Cambria"/>
                <w:sz w:val="22"/>
                <w:szCs w:val="22"/>
                <w:lang w:val="es-EC"/>
              </w:rPr>
              <w:t>, mi grupo y yo organizamos la elección del "Quiteño y Quiteña Bonita", pero con una propuesta innovadora enfocada en la sostenibilidad. En lugar de utilizar trajes convencionales, diseñamos y confeccionamos vestimentas hechas con materiales reciclados como cartón, papel, plástico y telas en desuso. Además, realizamos una campaña informativa dentro del aula y en redes sociales para explicar la importancia del reciclaje y la creatividad en la reutilización de materiales. También organizamos una pequeña pasarela donde los participantes mostraron sus trajes y explicaron su proceso de elaboración.</w:t>
            </w:r>
          </w:p>
        </w:tc>
      </w:tr>
      <w:tr w:rsidR="00035586" w:rsidRPr="003154BA" w14:paraId="5DEB504C" w14:textId="77777777" w:rsidTr="08902FE2">
        <w:trPr>
          <w:trHeight w:val="540"/>
          <w:jc w:val="center"/>
        </w:trPr>
        <w:tc>
          <w:tcPr>
            <w:tcW w:w="2391" w:type="dxa"/>
            <w:shd w:val="clear" w:color="auto" w:fill="002060"/>
          </w:tcPr>
          <w:p w14:paraId="3FF91A8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OBJETIVOS:</w:t>
            </w:r>
          </w:p>
        </w:tc>
        <w:tc>
          <w:tcPr>
            <w:tcW w:w="7494" w:type="dxa"/>
            <w:gridSpan w:val="7"/>
          </w:tcPr>
          <w:p w14:paraId="527AD65A" w14:textId="77777777" w:rsidR="00035586" w:rsidRPr="008836A4" w:rsidRDefault="00035586" w:rsidP="008836A4">
            <w:pPr>
              <w:spacing w:line="480" w:lineRule="auto"/>
              <w:rPr>
                <w:rFonts w:ascii="Cambria" w:hAnsi="Cambria"/>
                <w:b/>
                <w:bCs/>
                <w:lang w:val="es-EC"/>
              </w:rPr>
            </w:pPr>
          </w:p>
          <w:p w14:paraId="77FDC7EA" w14:textId="34FEC688" w:rsidR="00035586" w:rsidRPr="008836A4" w:rsidRDefault="008836A4" w:rsidP="008836A4">
            <w:pPr>
              <w:spacing w:line="480" w:lineRule="auto"/>
              <w:rPr>
                <w:rFonts w:ascii="Cambria" w:hAnsi="Cambria"/>
                <w:b/>
                <w:bCs/>
                <w:lang w:val="es-EC"/>
              </w:rPr>
            </w:pPr>
            <w:r w:rsidRPr="008836A4">
              <w:rPr>
                <w:rFonts w:ascii="Cambria" w:hAnsi="Cambria"/>
                <w:lang w:val="es-EC"/>
              </w:rPr>
              <w:t xml:space="preserve">Nuestro principal objetivo fue </w:t>
            </w:r>
            <w:r w:rsidRPr="008836A4">
              <w:rPr>
                <w:rFonts w:ascii="Cambria" w:hAnsi="Cambria"/>
                <w:lang w:val="es-EC"/>
              </w:rPr>
              <w:t>combinar</w:t>
            </w:r>
            <w:r w:rsidRPr="008836A4">
              <w:rPr>
                <w:rFonts w:ascii="Cambria" w:hAnsi="Cambria"/>
                <w:lang w:val="es-EC"/>
              </w:rPr>
              <w:t xml:space="preserve"> la identidad cultural </w:t>
            </w:r>
            <w:r w:rsidRPr="008836A4">
              <w:rPr>
                <w:rFonts w:ascii="Cambria" w:hAnsi="Cambria"/>
                <w:lang w:val="es-EC"/>
              </w:rPr>
              <w:t xml:space="preserve">quiteña </w:t>
            </w:r>
            <w:r w:rsidRPr="008836A4">
              <w:rPr>
                <w:rFonts w:ascii="Cambria" w:hAnsi="Cambria"/>
                <w:lang w:val="es-EC"/>
              </w:rPr>
              <w:t xml:space="preserve">con la conciencia ambiental. Queríamos celebrar las tradiciones quiteñas de una manera diferente, demostrando que es posible rendir homenaje a nuestra cultura sin generar un impacto negativo en el medioambiente. También buscamos promover la creatividad y la reutilización de materiales dentro de nuestra comunidad escolar, </w:t>
            </w:r>
            <w:r w:rsidRPr="008836A4">
              <w:rPr>
                <w:rFonts w:ascii="Cambria" w:hAnsi="Cambria"/>
                <w:lang w:val="es-EC"/>
              </w:rPr>
              <w:lastRenderedPageBreak/>
              <w:t>incentivando a nuestros compañeros a reflexionar sobre el consumo responsable y la sostenibilidad en festividades y eventos</w:t>
            </w:r>
          </w:p>
        </w:tc>
      </w:tr>
      <w:tr w:rsidR="00035586" w:rsidRPr="003154BA" w14:paraId="07EC686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277449DB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lastRenderedPageBreak/>
              <w:t>LUGAR:</w:t>
            </w:r>
          </w:p>
        </w:tc>
        <w:tc>
          <w:tcPr>
            <w:tcW w:w="7494" w:type="dxa"/>
            <w:gridSpan w:val="7"/>
          </w:tcPr>
          <w:p w14:paraId="33420CA8" w14:textId="289B7134" w:rsidR="00035586" w:rsidRPr="008836A4" w:rsidRDefault="008836A4" w:rsidP="008836A4">
            <w:pPr>
              <w:spacing w:line="480" w:lineRule="auto"/>
              <w:rPr>
                <w:rFonts w:ascii="Cambria" w:hAnsi="Cambria"/>
                <w:lang w:val="es-ES_tradnl"/>
              </w:rPr>
            </w:pPr>
            <w:r w:rsidRPr="008836A4">
              <w:rPr>
                <w:rFonts w:ascii="Cambria" w:hAnsi="Cambria"/>
                <w:lang w:val="es-ES_tradnl"/>
              </w:rPr>
              <w:t>Unidad Educativa Particular “La Salle” Conocoto, específicamente en el poli</w:t>
            </w:r>
            <w:r>
              <w:rPr>
                <w:rFonts w:ascii="Cambria" w:hAnsi="Cambria"/>
                <w:lang w:val="es-ES_tradnl"/>
              </w:rPr>
              <w:t>deportivo</w:t>
            </w:r>
            <w:r w:rsidRPr="008836A4">
              <w:rPr>
                <w:rFonts w:ascii="Cambria" w:hAnsi="Cambria"/>
                <w:lang w:val="es-ES_tradnl"/>
              </w:rPr>
              <w:t>.</w:t>
            </w:r>
          </w:p>
        </w:tc>
      </w:tr>
      <w:tr w:rsidR="00035586" w:rsidRPr="003154BA" w14:paraId="10E590F7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136E8D1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¿A QUIÉNES?</w:t>
            </w:r>
          </w:p>
        </w:tc>
        <w:tc>
          <w:tcPr>
            <w:tcW w:w="7494" w:type="dxa"/>
            <w:gridSpan w:val="7"/>
          </w:tcPr>
          <w:p w14:paraId="13286CE0" w14:textId="0CC0FC60" w:rsidR="00035586" w:rsidRPr="008836A4" w:rsidRDefault="008836A4" w:rsidP="008836A4">
            <w:pPr>
              <w:spacing w:line="480" w:lineRule="auto"/>
              <w:rPr>
                <w:rFonts w:ascii="Cambria" w:hAnsi="Cambria"/>
                <w:b/>
                <w:bCs/>
                <w:lang w:val="es-ES_tradnl"/>
              </w:rPr>
            </w:pPr>
            <w:r w:rsidRPr="008836A4">
              <w:rPr>
                <w:rFonts w:ascii="Cambria" w:hAnsi="Cambria"/>
                <w:lang w:val="es-ES_tradnl"/>
              </w:rPr>
              <w:t>Este proyecto estuvo dirigido principalmente a nuestros compañeros de curso y a la comunidad escolar en general.</w:t>
            </w:r>
          </w:p>
        </w:tc>
      </w:tr>
      <w:tr w:rsidR="00035586" w:rsidRPr="003154BA" w14:paraId="28186B7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1F70110" w14:textId="74BA84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8902FE2">
              <w:rPr>
                <w:rFonts w:ascii="Cambria" w:hAnsi="Cambria"/>
                <w:b/>
                <w:bCs/>
              </w:rPr>
              <w:t>¿</w:t>
            </w:r>
            <w:r w:rsidR="357D68C9" w:rsidRPr="08902FE2">
              <w:rPr>
                <w:rFonts w:ascii="Cambria" w:hAnsi="Cambria"/>
                <w:b/>
                <w:bCs/>
              </w:rPr>
              <w:t>COMO</w:t>
            </w:r>
            <w:r w:rsidRPr="08902FE2">
              <w:rPr>
                <w:rFonts w:ascii="Cambria" w:hAnsi="Cambria"/>
                <w:b/>
                <w:bCs/>
              </w:rPr>
              <w:t>?</w:t>
            </w:r>
          </w:p>
        </w:tc>
        <w:tc>
          <w:tcPr>
            <w:tcW w:w="7494" w:type="dxa"/>
            <w:gridSpan w:val="7"/>
          </w:tcPr>
          <w:p w14:paraId="0BF09889" w14:textId="2A0C6861" w:rsidR="00035586" w:rsidRPr="008836A4" w:rsidRDefault="008836A4" w:rsidP="008836A4">
            <w:pPr>
              <w:spacing w:line="480" w:lineRule="auto"/>
              <w:rPr>
                <w:rFonts w:ascii="Cambria" w:hAnsi="Cambria"/>
                <w:b/>
                <w:bCs/>
                <w:lang w:val="es-ES_tradnl"/>
              </w:rPr>
            </w:pPr>
            <w:r w:rsidRPr="008836A4">
              <w:rPr>
                <w:rFonts w:ascii="Cambria" w:hAnsi="Cambria"/>
                <w:lang w:val="es-ES_tradnl"/>
              </w:rPr>
              <w:t>Para llevar a cabo esta iniciativa, primero investigamos sobre los trajes tradicionales quiteños y seleccionamos los elementos más representativos de su diseño. Luego, recolectamos materiales reciclados, como cartón, papel, plásticos y telas en desuso, y trabajamos en la confección de los trajes</w:t>
            </w:r>
          </w:p>
        </w:tc>
      </w:tr>
      <w:tr w:rsidR="00035586" w:rsidRPr="003154BA" w14:paraId="529D1EBE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4BDF170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¿CON QUÉ?</w:t>
            </w:r>
          </w:p>
        </w:tc>
        <w:tc>
          <w:tcPr>
            <w:tcW w:w="7494" w:type="dxa"/>
            <w:gridSpan w:val="7"/>
          </w:tcPr>
          <w:p w14:paraId="488287B6" w14:textId="4D45328A" w:rsidR="00035586" w:rsidRPr="008836A4" w:rsidRDefault="008836A4" w:rsidP="008836A4">
            <w:pPr>
              <w:spacing w:line="480" w:lineRule="auto"/>
              <w:rPr>
                <w:rFonts w:ascii="Cambria" w:hAnsi="Cambria"/>
                <w:b/>
                <w:bCs/>
                <w:lang w:val="es-ES_tradnl"/>
              </w:rPr>
            </w:pPr>
            <w:r w:rsidRPr="008836A4">
              <w:rPr>
                <w:rFonts w:ascii="Cambria" w:hAnsi="Cambria"/>
                <w:lang w:val="es-ES_tradnl"/>
              </w:rPr>
              <w:t>El proyecto se realizó con materiales reciclados recolectados en el aula y en nuestros hogares, incluyendo cartón, papel, botellas plásticas y telas en desuso</w:t>
            </w:r>
            <w:r w:rsidRPr="008836A4">
              <w:rPr>
                <w:rFonts w:ascii="Cambria" w:hAnsi="Cambria"/>
                <w:lang w:val="es-ES_tradnl"/>
              </w:rPr>
              <w:t>.</w:t>
            </w:r>
          </w:p>
        </w:tc>
      </w:tr>
      <w:tr w:rsidR="004614F2" w:rsidRPr="003154BA" w14:paraId="6F5EDFDA" w14:textId="77777777" w:rsidTr="08902FE2">
        <w:trPr>
          <w:trHeight w:val="30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70B13FC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DISTRIBUCIÓN DE ÁREAS CAS:</w:t>
            </w:r>
          </w:p>
        </w:tc>
        <w:tc>
          <w:tcPr>
            <w:tcW w:w="4240" w:type="dxa"/>
            <w:gridSpan w:val="4"/>
            <w:shd w:val="clear" w:color="auto" w:fill="002060"/>
          </w:tcPr>
          <w:p w14:paraId="5AE7BC0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CREATIVIDAD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0726697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ACTIVIDAD</w:t>
            </w:r>
          </w:p>
        </w:tc>
        <w:tc>
          <w:tcPr>
            <w:tcW w:w="1375" w:type="dxa"/>
            <w:shd w:val="clear" w:color="auto" w:fill="002060"/>
          </w:tcPr>
          <w:p w14:paraId="67A9924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SERVICIO</w:t>
            </w:r>
          </w:p>
        </w:tc>
      </w:tr>
      <w:tr w:rsidR="00035586" w:rsidRPr="003154BA" w14:paraId="33C6262C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5BE9167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4240" w:type="dxa"/>
            <w:gridSpan w:val="4"/>
          </w:tcPr>
          <w:p w14:paraId="1ADCE2C7" w14:textId="7109582D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25%</w:t>
            </w:r>
          </w:p>
        </w:tc>
        <w:tc>
          <w:tcPr>
            <w:tcW w:w="1879" w:type="dxa"/>
            <w:gridSpan w:val="2"/>
          </w:tcPr>
          <w:p w14:paraId="26F4B546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25%</w:t>
            </w:r>
          </w:p>
        </w:tc>
        <w:tc>
          <w:tcPr>
            <w:tcW w:w="1375" w:type="dxa"/>
          </w:tcPr>
          <w:p w14:paraId="14DB152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50%</w:t>
            </w:r>
          </w:p>
        </w:tc>
      </w:tr>
      <w:tr w:rsidR="00035586" w:rsidRPr="003154BA" w14:paraId="340E8C50" w14:textId="77777777" w:rsidTr="08902FE2">
        <w:trPr>
          <w:trHeight w:val="26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53B32CA4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BC4746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AB38C88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5231ED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FIRMAS DE RESPONSABILDAD:</w:t>
            </w:r>
          </w:p>
        </w:tc>
        <w:tc>
          <w:tcPr>
            <w:tcW w:w="3745" w:type="dxa"/>
            <w:gridSpan w:val="2"/>
            <w:shd w:val="clear" w:color="auto" w:fill="002060"/>
          </w:tcPr>
          <w:p w14:paraId="1F61F080" w14:textId="41734AB6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ESTUDIANTES:</w:t>
            </w:r>
          </w:p>
        </w:tc>
        <w:tc>
          <w:tcPr>
            <w:tcW w:w="3749" w:type="dxa"/>
            <w:gridSpan w:val="5"/>
            <w:shd w:val="clear" w:color="auto" w:fill="002060"/>
          </w:tcPr>
          <w:p w14:paraId="0B54174D" w14:textId="1CAD1D6B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ASESOR CAS</w:t>
            </w:r>
            <w:r w:rsidR="003154BA" w:rsidRPr="003154BA">
              <w:rPr>
                <w:rFonts w:ascii="Cambria" w:hAnsi="Cambria"/>
                <w:b/>
                <w:bCs/>
              </w:rPr>
              <w:t>/ PARTICIPACIÓN ESTUDIANTIL</w:t>
            </w:r>
            <w:r w:rsidRPr="003154BA">
              <w:rPr>
                <w:rFonts w:ascii="Cambria" w:hAnsi="Cambria"/>
                <w:b/>
                <w:bCs/>
              </w:rPr>
              <w:t>:</w:t>
            </w:r>
          </w:p>
        </w:tc>
      </w:tr>
      <w:tr w:rsidR="00035586" w:rsidRPr="003154BA" w14:paraId="7C1EA802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D299A67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5" w:type="dxa"/>
            <w:gridSpan w:val="2"/>
          </w:tcPr>
          <w:p w14:paraId="301523E1" w14:textId="5BAD92B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60E4D00" w14:textId="2FBFF520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DACBFCE" w14:textId="141BB75F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74734A0" w14:textId="23AE8739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1BAC275" w14:textId="79864D13" w:rsidR="00035586" w:rsidRPr="003154BA" w:rsidRDefault="008836A4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14:ligatures w14:val="none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0F14121E" wp14:editId="2DE03372">
                      <wp:simplePos x="0" y="0"/>
                      <wp:positionH relativeFrom="column">
                        <wp:posOffset>454661</wp:posOffset>
                      </wp:positionH>
                      <wp:positionV relativeFrom="paragraph">
                        <wp:posOffset>-506094</wp:posOffset>
                      </wp:positionV>
                      <wp:extent cx="1209964" cy="1364927"/>
                      <wp:effectExtent l="50800" t="0" r="0" b="0"/>
                      <wp:wrapNone/>
                      <wp:docPr id="5" name="Entrada de lápiz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 rot="2201747">
                              <a:off x="0" y="0"/>
                              <a:ext cx="1209964" cy="1364927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30119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5" o:spid="_x0000_s1026" type="#_x0000_t75" style="position:absolute;margin-left:34.6pt;margin-top:-41.05pt;width:97.7pt;height:109.85pt;rotation:240489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">
                      <v:imagedata r:id="rId11" o:title=""/>
                    </v:shape>
                  </w:pict>
                </mc:Fallback>
              </mc:AlternateContent>
            </w:r>
          </w:p>
          <w:p w14:paraId="44C2BE4C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E0B417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9" w:type="dxa"/>
            <w:gridSpan w:val="5"/>
          </w:tcPr>
          <w:p w14:paraId="10DCA7D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3154BA" w14:paraId="041ECEA6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3F203F93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DE ENTREGA:</w:t>
            </w:r>
          </w:p>
        </w:tc>
        <w:tc>
          <w:tcPr>
            <w:tcW w:w="7494" w:type="dxa"/>
            <w:gridSpan w:val="7"/>
          </w:tcPr>
          <w:p w14:paraId="5333C524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2CEA5E3E" w14:textId="77777777" w:rsidR="00035586" w:rsidRPr="003154BA" w:rsidRDefault="00035586" w:rsidP="00035586">
      <w:pPr>
        <w:jc w:val="center"/>
        <w:rPr>
          <w:rFonts w:ascii="Cambria" w:hAnsi="Cambria"/>
          <w:b/>
          <w:bCs/>
        </w:rPr>
      </w:pPr>
    </w:p>
    <w:p w14:paraId="362E433F" w14:textId="77777777" w:rsidR="00035586" w:rsidRPr="003154BA" w:rsidRDefault="00035586" w:rsidP="00035586">
      <w:pPr>
        <w:jc w:val="center"/>
        <w:rPr>
          <w:rFonts w:ascii="Cambria" w:hAnsi="Cambria"/>
          <w:b/>
          <w:bCs/>
        </w:rPr>
      </w:pPr>
    </w:p>
    <w:p w14:paraId="3AC74BDB" w14:textId="77777777" w:rsidR="008836A4" w:rsidRPr="003154BA" w:rsidRDefault="008836A4" w:rsidP="6C2328E2">
      <w:pPr>
        <w:jc w:val="center"/>
        <w:rPr>
          <w:rFonts w:ascii="Cambria" w:hAnsi="Cambria"/>
          <w:b/>
          <w:bCs/>
        </w:rPr>
      </w:pPr>
    </w:p>
    <w:sectPr w:rsidR="008836A4" w:rsidRPr="003154BA" w:rsidSect="007D5A0E">
      <w:headerReference w:type="default" r:id="rId12"/>
      <w:footerReference w:type="default" r:id="rId13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18479" w14:textId="77777777" w:rsidR="002C6FCC" w:rsidRDefault="002C6FCC" w:rsidP="005C6B5B">
      <w:r>
        <w:separator/>
      </w:r>
    </w:p>
  </w:endnote>
  <w:endnote w:type="continuationSeparator" w:id="0">
    <w:p w14:paraId="6E6E54D7" w14:textId="77777777" w:rsidR="002C6FCC" w:rsidRDefault="002C6FCC" w:rsidP="005C6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A6E5BCC" w14:paraId="20929557" w14:textId="77777777" w:rsidTr="3A6E5BCC">
      <w:trPr>
        <w:trHeight w:val="300"/>
      </w:trPr>
      <w:tc>
        <w:tcPr>
          <w:tcW w:w="2830" w:type="dxa"/>
        </w:tcPr>
        <w:p w14:paraId="14CBA5C8" w14:textId="22708C2D" w:rsidR="3A6E5BCC" w:rsidRDefault="3A6E5BCC" w:rsidP="3A6E5BCC">
          <w:pPr>
            <w:pStyle w:val="Encabezado"/>
            <w:ind w:left="-115"/>
          </w:pPr>
        </w:p>
      </w:tc>
      <w:tc>
        <w:tcPr>
          <w:tcW w:w="2830" w:type="dxa"/>
        </w:tcPr>
        <w:p w14:paraId="5E7D6061" w14:textId="5D85AE9F" w:rsidR="3A6E5BCC" w:rsidRDefault="3A6E5BCC" w:rsidP="3A6E5BCC">
          <w:pPr>
            <w:pStyle w:val="Encabezado"/>
            <w:jc w:val="center"/>
          </w:pPr>
        </w:p>
      </w:tc>
      <w:tc>
        <w:tcPr>
          <w:tcW w:w="2830" w:type="dxa"/>
        </w:tcPr>
        <w:p w14:paraId="754C091A" w14:textId="4257B825" w:rsidR="3A6E5BCC" w:rsidRDefault="3A6E5BCC" w:rsidP="3A6E5BCC">
          <w:pPr>
            <w:pStyle w:val="Encabezado"/>
            <w:ind w:right="-115"/>
            <w:jc w:val="right"/>
          </w:pPr>
        </w:p>
      </w:tc>
    </w:tr>
  </w:tbl>
  <w:p w14:paraId="7851B1CE" w14:textId="3BE6623D" w:rsidR="3A6E5BCC" w:rsidRDefault="3A6E5BCC" w:rsidP="3A6E5B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D00CE" w14:textId="77777777" w:rsidR="002C6FCC" w:rsidRDefault="002C6FCC" w:rsidP="005C6B5B">
      <w:r>
        <w:separator/>
      </w:r>
    </w:p>
  </w:footnote>
  <w:footnote w:type="continuationSeparator" w:id="0">
    <w:p w14:paraId="77EE12E5" w14:textId="77777777" w:rsidR="002C6FCC" w:rsidRDefault="002C6FCC" w:rsidP="005C6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31C70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306BCD9" wp14:editId="7487B2C3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7883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86"/>
    <w:rsid w:val="00022DDB"/>
    <w:rsid w:val="00035586"/>
    <w:rsid w:val="0006213E"/>
    <w:rsid w:val="000E0087"/>
    <w:rsid w:val="00234D0F"/>
    <w:rsid w:val="00271FCC"/>
    <w:rsid w:val="002A2EA4"/>
    <w:rsid w:val="002C6FCC"/>
    <w:rsid w:val="002F41CE"/>
    <w:rsid w:val="003154BA"/>
    <w:rsid w:val="0036324E"/>
    <w:rsid w:val="003E4506"/>
    <w:rsid w:val="004132DC"/>
    <w:rsid w:val="00417A20"/>
    <w:rsid w:val="004614F2"/>
    <w:rsid w:val="00504921"/>
    <w:rsid w:val="005C6B5B"/>
    <w:rsid w:val="00637757"/>
    <w:rsid w:val="006D55D4"/>
    <w:rsid w:val="00767320"/>
    <w:rsid w:val="007D5A0E"/>
    <w:rsid w:val="008836A4"/>
    <w:rsid w:val="009B7B4F"/>
    <w:rsid w:val="00A33FD8"/>
    <w:rsid w:val="00B255E8"/>
    <w:rsid w:val="00B82565"/>
    <w:rsid w:val="00BC641F"/>
    <w:rsid w:val="00C55132"/>
    <w:rsid w:val="00E05C8C"/>
    <w:rsid w:val="00FD3439"/>
    <w:rsid w:val="08902FE2"/>
    <w:rsid w:val="1091052B"/>
    <w:rsid w:val="357D68C9"/>
    <w:rsid w:val="3A6E5BCC"/>
    <w:rsid w:val="46166368"/>
    <w:rsid w:val="4C5B0AE3"/>
    <w:rsid w:val="4CFC2611"/>
    <w:rsid w:val="4DF6DB44"/>
    <w:rsid w:val="5AFF1FF5"/>
    <w:rsid w:val="6C23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633643"/>
  <w15:chartTrackingRefBased/>
  <w15:docId w15:val="{B9325591-32C1-4E60-B824-AB43BA1D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B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link w:val="Ttulo2Car"/>
    <w:uiPriority w:val="9"/>
    <w:qFormat/>
    <w:rsid w:val="008836A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35586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8836A4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rsid w:val="008836A4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character" w:styleId="Textoennegrita">
    <w:name w:val="Strong"/>
    <w:basedOn w:val="Fuentedeprrafopredeter"/>
    <w:uiPriority w:val="22"/>
    <w:qFormat/>
    <w:rsid w:val="008836A4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9B7B4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customXml" Target="ink/ink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lantilla%20VERT%20LSC%20Membretada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3T01:00:58.73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937 2877 8027,'15'-54'0,"7"-3"0,-3 4 0,3 3 0,4-6 0,8-17 0,-14 27 0,-1-1 0,-1 4 0,-1 0 0,1-5 0,-1 0 0,9-31 0,-13 36 0,1 0 0,9-39 0,-10 33 0,-1 0 0,5-28 0,-6-9 0,-6 11 0,-3-4 0,-1 3 0,-2 8 0,-1 3 0,-6 6 0,-6 4 0,-4-2 0,-1 4 0,-3-4 0,0 14 0,2-4 0,-2 1 0,4 11 0,-2 5 0,3 5 0,1 2 0,0 4 0,2 9 0,1 3 0,3 18 0,0 12 0,3 10 0,0 20 0,1 9 0,2 16 0,3-29 0,0 1 0,1-4 0,0 1 0,0 7 0,2-1 0,6 35 0,-1-36 0,1 1 0,2-1 0,1 1 0,3 5 0,0 1 0,0 2 0,1-1 0,-3-9 0,-1-2 0,1-2 0,0 1 0,0 3 0,1-1 0,0-2 0,0 0 0,4 14 0,-1 1 0,-2-9 0,0 0 0,0 2 0,-1 0 0,-2-10 0,0-4 0,6 23 0,-6-22 0,0 1 0,0 4 0,-1-1 0,7 32 0,-6-9 0,-3-4 0,-2-15 0,-1 2 0,-1-19 0,-2-3 0,-2-8 0,-4-11 0,-6-17 0,-10-17 0,-11-17 0,-3-9 0,-3-10 0,-2-7 0,7 0 0,-1-12 0,15 19 0,1-6 0,5 5 0,4 8 0,1 3 0,3 8 0,2 7 0,2 9 0,2 3 0,4 6 0,2 2 0,9 8 0,7-2 0,5-2 0,-3 1 0,0 1 0,-4-2 0,3-1 0,-3-3 0,0-5 0,-7-4 0,-1-4 0,-5-5 0,-5-6 0,-2 1 0,-2-1 0,0 7 0,0 4 0,0 4 0,0 5 0,0 7 0,3 4 0,1 4 0,1 2 0,1 0 0,2 2 0,-1 1 0,2 4 0,-1 0 0,-2 0 0,2-2 0,-2-2 0,-2-9 0,-2-10 0,-2-16 0,1-9 0,1 3 0,-2 3 0,2 7 0,0 2 0,0 5 0,-1 4 0,3 8 0,0 4 0,4 3 0,0 6 0,3 5 0,2 4 0,5 8 0,0 0 0,1 0 0,1-4 0,3-1 0,0-7 0,7-2 0,-7-18 0,1-14 0,-4-16 0,-7-11 0,-2-22 0,-6 30 0,-2-1 0,-2-5 0,-1-1 0,-3-7 0,-2-2 0,-3 1 0,-2 0 0,-5 1 0,-1 1 0,2 1 0,-1 1 0,0-2 0,0 2 0,4 9 0,1 1 0,-3-2 0,2 1 0,-5-26 0,-2-2 0,3 16 0,-4-1 0,2 12 0,-1 5 0,4 21 0,-1 1 0,1 5 0,2 4 0,0 6 0,4 8 0,-4 13 0,3 32 0,1 31 0,3 7 0,4-37 0,2 2 0,3 11 0,3 3 0,3 12 0,2 1 0,-1-13 0,4 0 0,5 3 0,2-1 0,1-1 0,0 1 0,1 2 0,1 2-74,3 12 0,-1 0 0,-3-7 0,-1-4 74,-6-15 0,-1 0 0,4 11 0,0 2 0,2 9 0,1 0 0,-5-12 0,0-4 0,-4-11 0,-1-4 0,10 28 0,-4-11 0,-1-6 0,-1 4 0,-5-14 0,-7-17 0,-13-40 0,-11-36 0,-8-17 0,-10-19 0,7 11 0,-5-8 0,18 34 0,1 0 59,-1-5 0,1-1 1,2 0-1,3 1 0,-4-38-59,6 7 0,4 11 0,5 14 0,0 3 0,0 2 0,5 7 0,7 14 0,6 11 0,11 23 0,6 15 0,0 12 0,0 2 0,-2-2 0,-7-9 0,7 2 0,-5-16 0,-1-5 0,-8-22 0,-14-14 0,-1-9 0,-4 0 0,-4-1 0,-1 6 0,-2 0 0,-2 6 0,4 5 0,1 7 0,8 7 0,4 6 0,10 4 0,-2 0 0,9 0 0,-4 0 0,4 0 0,2-2 0,-3-1 0,0-16 0,-5-16 0,-5-23 0,-2-19 0,-9 31 0,-3-1 0,-3-3 0,-4-1 0,0-4 0,-2-3 0,-6-10 0,-1 0 0,2 10 0,-1 2 0,0 0 0,-1 1 0,2 3 0,-1-1 0,-2-3 0,1-2 0,2 0 0,0 0 0,0 1 0,1 0 0,2 9 0,1 1 0,-7-33 0,2 15 0,0 3 0,5 18 0,0 4 0,0 8 0,2 12 0,2 10 0,0 6 0,0 6 0,1 22 0,-1 18 0,-1 29 0,1 15 0,3-33 0,1 0 0,2 2 0,0 1 0,2 3 0,1 3 0,2 9 0,2 0 0,2-10 0,4 0 0,6 2 0,3 0 0,-1-5 0,1 2 0,6 11 0,0 0 0,-3-14 0,-2-2 0,-2-8 0,1 0 0,4 7 0,0 0 0,-1-3 0,0 0 0,2 5 0,-2 0 0,-3-5 0,0-1 0,-1 0 0,-1 0 0,0-2 0,-1-1 0,14 33 0,-4-18 0,-10-18 0,1-2 0,5 5 0,0 0 0,-4-9 0,-4-10 0,-4-8 0,-5-10 0,-40-58 0,-12-18 0</inkml:trace>
  <inkml:trace contextRef="#ctx0" brushRef="#br0" timeOffset="844">1059 3219 8027,'-18'-41'0,"1"-2"0,-4-15 0,-6-19 0,9 29 0,0-2 0,-2-3 0,-1-1 0,-2-4 0,-1-1 0,0-3 0,-1 0 0,-1-1 0,1 1 0,2 5 0,-1 0 0,-1-1 0,0 2 0,3 13 0,0 1 0,-3-5 0,0 0 0,0 2 0,1 1 0,0 2 0,1 0 0,-19-36 0,3 6 0,6 13 0,4 9 0,-4 5 0,4 8 0,8 15 0,-16-3 0,10 19 0,0 3 0,4 15 0,-2 11 0,1 16 0,1 8 0,0 24 0,7 5 0,10-27 0,2 3 0,1 3 0,2 0 0,2-1 0,3 1 0,1 4 0,3-1 0,2-9 0,2 1 0,6 16 0,2 0 0,0-10 0,1-1 0,4 11 0,1 0 0,0-7 0,1 0 0,2-4 0,1 0 0,1-2 0,1-2 0,2 0 0,0-3 0,-5-8 0,0-2 0,24 23 0,2-4 0,-2-15 0,1-6 0,3-14 0,-8-17 0,-9-24 0,-9-21 0,-5-19 0,3-20 0,-4-5 0,-9 0 0,-9 38 0,0 0 0,1-36 0,-1 4 0,-3 11 0,-1 3 0,-3 21 0,0 2 0,0 10 0,0 9 0,-8 2 0,-2 3 0</inkml:trace>
  <inkml:trace contextRef="#ctx0" brushRef="#br0" timeOffset="1814">401 3791 8027,'20'-41'0,"1"4"0,6-5 0,17-11 0,-16 17 0,3-1 0,6-6 0,2-2 0,5-3 0,3 0 0,7-4 0,3 0 0,10-8 0,3-1 0,-18 17 0,2-1 0,0-1 0,2-1 0,2-1 0,0 0 0,4-2 0,0 0 0,2-1 0,1-2 0,1 1 0,0-1 0,1-1 0,0 0 0,0 1 0,-6 4 0,0 0 0,-2 2 0,-1 2 0,-2 1 0,1 1 0,-3 2 0,-1 0 0,1 1 0,-2 1 0,0 0 0,-2 0 0,18-13 0,-4 2 0,-8 5 0,-4 2 0,-10 8 0,-2 2 0,-1 2 0,-2 0 0,24-19 0,-7 4 0,-5 4 0,-9 6 0,-7 5 0,-11 8 0,-8 6 0,-2 5 0,-26 11 0,-15 7 0,-26 20 0,12-3 0,-2 3 0,3-1 0,-2 2 0,-8 7 0,-2 1 0,-2-2 0,0 0 0,-8 3 0,-1 0 0,1-1 0,-2-2 0,-1-1 0,1-1 0,8-6 0,1-2 0,2-1 0,1-2 0,-27 7 0,6-4 0,3-5 0,6-6 0,13-5 0,10-10 0,28-28 0,40-25 0,-1 18 0,5-1 0,15-12 0,5 0 0,4 2 0,3 1 0,6 0 0,4 2 0,0 3 0,0 3 0,-10 9 0,1 2 0,7-4 0,-2 3 0,-16 9 0,-2 1 0,38-21 0,-7 8 0,-11 3 0,-7 5 0,-14 4 0,-12 6 0,-18 6 0,-23 4 0,-23 3 0,-33 10 0,-25 8 0,30-2 0,-1 4 0,-1 4 0,-1 4 0,-9 4 0,0 3 0,2 2 0,2 1 0,5 0 0,0 1 0,-6 6 0,2 0 0,9-6 0,1 1 0,-9 5 0,-2 0 0,4-4 0,0 0 0,5-4 0,1-1 0,7-4 0,3 0 0,4-3 0,2-1 0,-27 18 0,16-10 0,-6 3 0,13-9 0,3 0 0,11-8 0,14-6 0,6-5 0,7-8 0,4-5 0</inkml:trace>
  <inkml:trace contextRef="#ctx0" brushRef="#br0" timeOffset="2241">3360 1792 8027,'0'0'0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2ba4ce-606b-4ef5-818d-31fa6ac5a2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CC7B76BB683444B26EB95BBC569067" ma:contentTypeVersion="5" ma:contentTypeDescription="Crear nuevo documento." ma:contentTypeScope="" ma:versionID="794e81c0c1a0b75e8fa91fd4e1980a4d">
  <xsd:schema xmlns:xsd="http://www.w3.org/2001/XMLSchema" xmlns:xs="http://www.w3.org/2001/XMLSchema" xmlns:p="http://schemas.microsoft.com/office/2006/metadata/properties" xmlns:ns2="532ba4ce-606b-4ef5-818d-31fa6ac5a2c1" targetNamespace="http://schemas.microsoft.com/office/2006/metadata/properties" ma:root="true" ma:fieldsID="4b986565534cc1a58926654d82966127" ns2:_="">
    <xsd:import namespace="532ba4ce-606b-4ef5-818d-31fa6ac5a2c1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2ba4ce-606b-4ef5-818d-31fa6ac5a2c1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30AF58-2722-41BD-B75C-7ABC8F1433A7}">
  <ds:schemaRefs>
    <ds:schemaRef ds:uri="http://schemas.microsoft.com/office/2006/metadata/properties"/>
    <ds:schemaRef ds:uri="http://schemas.microsoft.com/office/infopath/2007/PartnerControls"/>
    <ds:schemaRef ds:uri="532ba4ce-606b-4ef5-818d-31fa6ac5a2c1"/>
  </ds:schemaRefs>
</ds:datastoreItem>
</file>

<file path=customXml/itemProps2.xml><?xml version="1.0" encoding="utf-8"?>
<ds:datastoreItem xmlns:ds="http://schemas.openxmlformats.org/officeDocument/2006/customXml" ds:itemID="{07F2F71D-2440-42D5-AFAC-13FB58BE1C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A456A2-BB29-4CFD-8C38-FB4EF6A264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2ba4ce-606b-4ef5-818d-31fa6ac5a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C:\Users\Usuario\Downloads\Plantilla VERT LSC Membretada.dotx</Template>
  <TotalTime>0</TotalTime>
  <Pages>2</Pages>
  <Words>378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onella guayasamin</cp:lastModifiedBy>
  <cp:revision>2</cp:revision>
  <dcterms:created xsi:type="dcterms:W3CDTF">2025-03-23T01:21:00Z</dcterms:created>
  <dcterms:modified xsi:type="dcterms:W3CDTF">2025-03-23T01:21:00Z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0x01010061CC7B76BB683444B26EB95BBC569067</vt:lpwstr>
  </property>
</Properties>
</file>