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7F5FD0B5" w:rsidR="00035586" w:rsidRPr="00D85DE6" w:rsidRDefault="00A427C8" w:rsidP="00D85DE6">
            <w:pPr>
              <w:jc w:val="center"/>
              <w:rPr>
                <w:rFonts w:ascii="Cambria" w:hAnsi="Cambria"/>
              </w:rPr>
            </w:pPr>
            <w:r w:rsidRPr="00D85DE6">
              <w:rPr>
                <w:rFonts w:ascii="Cambria" w:hAnsi="Cambria"/>
              </w:rPr>
              <w:t>Vision board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0D9EE337" w:rsidR="00035586" w:rsidRPr="00D85DE6" w:rsidRDefault="00A427C8" w:rsidP="00D85DE6">
            <w:pPr>
              <w:jc w:val="center"/>
              <w:rPr>
                <w:rFonts w:ascii="Cambria" w:hAnsi="Cambria"/>
              </w:rPr>
            </w:pPr>
            <w:r w:rsidRPr="00D85DE6">
              <w:rPr>
                <w:rFonts w:ascii="Cambria" w:hAnsi="Cambria"/>
              </w:rPr>
              <w:t>30 de diciembre del 2024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40BEC28A" w14:textId="45020FFC" w:rsidR="00035586" w:rsidRPr="00D85DE6" w:rsidRDefault="00A427C8" w:rsidP="00D85DE6">
            <w:pPr>
              <w:jc w:val="center"/>
              <w:rPr>
                <w:rFonts w:ascii="Cambria" w:hAnsi="Cambria"/>
              </w:rPr>
            </w:pPr>
            <w:r w:rsidRPr="00D85DE6">
              <w:rPr>
                <w:rFonts w:ascii="Cambria" w:hAnsi="Cambria"/>
              </w:rPr>
              <w:t>Onella Guayasamin</w:t>
            </w: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78E2C287" w:rsidR="00035586" w:rsidRPr="00D85DE6" w:rsidRDefault="00A427C8" w:rsidP="00D85DE6">
            <w:pPr>
              <w:jc w:val="center"/>
              <w:rPr>
                <w:rFonts w:ascii="Cambria" w:hAnsi="Cambria"/>
              </w:rPr>
            </w:pPr>
            <w:r w:rsidRPr="00D85DE6"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D85DE6" w:rsidRDefault="00035586" w:rsidP="00D85DE6">
            <w:pPr>
              <w:jc w:val="center"/>
              <w:rPr>
                <w:rFonts w:ascii="Cambria" w:hAnsi="Cambria"/>
                <w:b/>
                <w:bCs/>
              </w:rPr>
            </w:pPr>
            <w:r w:rsidRPr="00D85DE6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34A68047" w:rsidR="00035586" w:rsidRPr="00D85DE6" w:rsidRDefault="00A427C8" w:rsidP="00D85DE6">
            <w:pPr>
              <w:jc w:val="center"/>
              <w:rPr>
                <w:rFonts w:ascii="Cambria" w:hAnsi="Cambria"/>
              </w:rPr>
            </w:pPr>
            <w:r w:rsidRPr="00D85DE6">
              <w:rPr>
                <w:rFonts w:ascii="Cambria" w:hAnsi="Cambria"/>
              </w:rPr>
              <w:t>“E”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6841691D" w:rsidR="00035586" w:rsidRPr="00D85DE6" w:rsidRDefault="00A427C8" w:rsidP="00D85DE6">
            <w:pPr>
              <w:jc w:val="center"/>
              <w:rPr>
                <w:rFonts w:ascii="Cambria" w:hAnsi="Cambria"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>30 de diciembre del 2024 al 02 de Enero del 2025</w:t>
            </w:r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D85DE6" w:rsidRDefault="00035586" w:rsidP="00D85DE6">
            <w:pPr>
              <w:jc w:val="center"/>
              <w:rPr>
                <w:rFonts w:ascii="Cambria" w:hAnsi="Cambria"/>
                <w:b/>
                <w:bCs/>
              </w:rPr>
            </w:pPr>
            <w:r w:rsidRPr="00D85DE6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77777777" w:rsidR="00035586" w:rsidRPr="00D85DE6" w:rsidRDefault="00035586" w:rsidP="00D85DE6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D85DE6" w:rsidRDefault="00035586" w:rsidP="00D85DE6">
            <w:pPr>
              <w:jc w:val="center"/>
              <w:rPr>
                <w:rFonts w:ascii="Cambria" w:hAnsi="Cambria"/>
                <w:b/>
                <w:bCs/>
              </w:rPr>
            </w:pPr>
            <w:r w:rsidRPr="00D85DE6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5C16D071" w:rsidR="00035586" w:rsidRPr="00D85DE6" w:rsidRDefault="00A427C8" w:rsidP="00D85DE6">
            <w:pPr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9841CEA" w14:textId="078718F1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 xml:space="preserve">Para iniciar bien el 2025, </w:t>
            </w:r>
            <w:r w:rsidRPr="00D85DE6">
              <w:rPr>
                <w:rFonts w:ascii="Cambria" w:hAnsi="Cambria"/>
                <w:lang w:val="es-EC"/>
              </w:rPr>
              <w:t>me prop</w:t>
            </w:r>
            <w:r w:rsidRPr="00D85DE6">
              <w:rPr>
                <w:rFonts w:ascii="Cambria" w:hAnsi="Cambria"/>
                <w:lang w:val="es-EC"/>
              </w:rPr>
              <w:t>usededicar un espacio durante 5 días para escribir en mi cuaderno y registrar</w:t>
            </w:r>
            <w:r w:rsidRPr="00D85DE6">
              <w:rPr>
                <w:rFonts w:ascii="Cambria" w:hAnsi="Cambria"/>
                <w:lang w:val="es-EC"/>
              </w:rPr>
              <w:t xml:space="preserve"> tanto mis experiencias personales como académicas. </w:t>
            </w:r>
            <w:r w:rsidRPr="00D85DE6">
              <w:rPr>
                <w:rFonts w:ascii="Cambria" w:hAnsi="Cambria"/>
                <w:lang w:val="es-EC"/>
              </w:rPr>
              <w:t>Asimismo, u</w:t>
            </w:r>
            <w:r w:rsidRPr="00D85DE6">
              <w:rPr>
                <w:rFonts w:ascii="Cambria" w:hAnsi="Cambria"/>
                <w:lang w:val="es-EC"/>
              </w:rPr>
              <w:t xml:space="preserve">tilizaré diferentes formatos de escritura para mantener el proceso interesante y útil: algunos días escribiré de forma libre, otros crearé listas de gratitud para centrarme en lo positivo y en lo que me motiva, y en otros casos haré un seguimiento de mis metas y objetivos. </w:t>
            </w: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77FDC7EA" w14:textId="45F061DD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>Mi objetivo es utilizar esta práctica diaria como una forma de organizarme para empezar el año de manera enfocada y con claridad mental. Escribiré en mi cuarto, que es el lugar donde me siento más tranquila, pero también intentaré hacerlo en la biblioteca o en un café para cambiar de ambiente y ver si eso influye en mis pensamientos.</w:t>
            </w: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19C11BBE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>Escribiré principalmente en mi cuarto, aunque probaré en la biblioteca y en un café en algunos días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2968CF10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 xml:space="preserve">Esta experiencia es netamente personal. 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lastRenderedPageBreak/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2AB382AE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>Usaré un cuaderno que me guste y bolígrafos de colores para hacerlo más creativo y personal.</w:t>
            </w: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154092CE" w:rsidR="00035586" w:rsidRPr="00D85DE6" w:rsidRDefault="00D85DE6" w:rsidP="00D85DE6">
            <w:pPr>
              <w:spacing w:line="600" w:lineRule="auto"/>
              <w:rPr>
                <w:rFonts w:ascii="Cambria" w:hAnsi="Cambria"/>
                <w:b/>
                <w:bCs/>
                <w:lang w:val="es-EC"/>
              </w:rPr>
            </w:pPr>
            <w:r w:rsidRPr="00D85DE6">
              <w:rPr>
                <w:rFonts w:ascii="Cambria" w:hAnsi="Cambria"/>
                <w:lang w:val="es-EC"/>
              </w:rPr>
              <w:t>Usaré un cuaderno que me guste y bolígrafos de colores para hacerlo más creativo y personal.</w:t>
            </w: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5D97B190" w:rsidR="00035586" w:rsidRPr="003154BA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50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1DDD3FC1" w:rsidR="00035586" w:rsidRPr="003154BA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</w:t>
            </w:r>
            <w:r w:rsidR="00035586" w:rsidRPr="003154BA">
              <w:rPr>
                <w:rFonts w:ascii="Cambria" w:hAnsi="Cambria"/>
                <w:b/>
                <w:bCs/>
              </w:rPr>
              <w:t>5%</w:t>
            </w:r>
          </w:p>
        </w:tc>
        <w:tc>
          <w:tcPr>
            <w:tcW w:w="1375" w:type="dxa"/>
          </w:tcPr>
          <w:p w14:paraId="14DB1520" w14:textId="40C19009" w:rsidR="00035586" w:rsidRPr="003154BA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F63574A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60E4D00" w14:textId="3C8A743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CB4243" w:rsidR="00035586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BB9F123" w14:textId="37649BAA" w:rsidR="00D85DE6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9B49B55" w14:textId="10B7C5CD" w:rsidR="00D85DE6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52C0C9B" w14:textId="1933CDF8" w:rsidR="00D85DE6" w:rsidRPr="003154BA" w:rsidRDefault="00D85DE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noProof/>
                <w:lang w:val="es-EC"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288E4D0" wp14:editId="2C4B8646">
                      <wp:simplePos x="0" y="0"/>
                      <wp:positionH relativeFrom="column">
                        <wp:posOffset>474164</wp:posOffset>
                      </wp:positionH>
                      <wp:positionV relativeFrom="paragraph">
                        <wp:posOffset>-598985</wp:posOffset>
                      </wp:positionV>
                      <wp:extent cx="1415170" cy="1309841"/>
                      <wp:effectExtent l="25400" t="0" r="83820" b="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 rot="1633141">
                              <a:off x="0" y="0"/>
                              <a:ext cx="1415170" cy="1309841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6DCD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36.15pt;margin-top:-48.35pt;width:113.9pt;height:105.6pt;rotation:17838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">
                      <v:imagedata r:id="rId11" o:title=""/>
                    </v:shape>
                  </w:pict>
                </mc:Fallback>
              </mc:AlternateContent>
            </w:r>
          </w:p>
          <w:p w14:paraId="44C2BE4C" w14:textId="5020E66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71FF6E9F" w:rsidR="00035586" w:rsidRPr="00531228" w:rsidRDefault="00531228" w:rsidP="007446CA">
            <w:pPr>
              <w:jc w:val="center"/>
              <w:rPr>
                <w:rFonts w:ascii="Cambria" w:hAnsi="Cambria"/>
              </w:rPr>
            </w:pPr>
            <w:r w:rsidRPr="00531228">
              <w:rPr>
                <w:rFonts w:ascii="Cambria" w:hAnsi="Cambria"/>
              </w:rPr>
              <w:t>04 de Enero del 2025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6F43AB3E" w:rsidR="00035586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20D4F81" w14:textId="23AFC395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8EEFC0E" w14:textId="73485F27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A77529B" w14:textId="0EA8CC78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CB8C7FE" w14:textId="57DD6883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3FF5290" w14:textId="550F4A82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6AA4228" w14:textId="0CB8C5B6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858E0B" w14:textId="49A6F4F1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50F9D31" w14:textId="630E19E5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044FC4" w14:textId="5374E96B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72B9832" w14:textId="6E7A8656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D8078B7" w14:textId="74A3FED6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2744968" w14:textId="523109C0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E4FE4F7" w14:textId="1A0FA5E2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55B93E2" w14:textId="05453B91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C0AE3D2" w14:textId="58D2C754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35CBC4" w14:textId="0FD6E769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2786C61" w14:textId="20E298C9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00C1ECD" w14:textId="5C0678C3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F53A5F4" w14:textId="47128F08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E05F675" w14:textId="35CCA419" w:rsidR="00531228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6C01266" w14:textId="77777777" w:rsidR="00531228" w:rsidRPr="003154BA" w:rsidRDefault="00531228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sectPr w:rsidR="00531228" w:rsidRPr="003154BA" w:rsidSect="007D5A0E">
      <w:headerReference w:type="default" r:id="rId12"/>
      <w:footerReference w:type="default" r:id="rId13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8EAD3" w14:textId="77777777" w:rsidR="001D5F65" w:rsidRDefault="001D5F65" w:rsidP="005C6B5B">
      <w:pPr>
        <w:spacing w:after="0" w:line="240" w:lineRule="auto"/>
      </w:pPr>
      <w:r>
        <w:separator/>
      </w:r>
    </w:p>
  </w:endnote>
  <w:endnote w:type="continuationSeparator" w:id="0">
    <w:p w14:paraId="05D465B9" w14:textId="77777777" w:rsidR="001D5F65" w:rsidRDefault="001D5F65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00BB6" w14:textId="77777777" w:rsidR="001D5F65" w:rsidRDefault="001D5F65" w:rsidP="005C6B5B">
      <w:pPr>
        <w:spacing w:after="0" w:line="240" w:lineRule="auto"/>
      </w:pPr>
      <w:r>
        <w:separator/>
      </w:r>
    </w:p>
  </w:footnote>
  <w:footnote w:type="continuationSeparator" w:id="0">
    <w:p w14:paraId="749B6FE5" w14:textId="77777777" w:rsidR="001D5F65" w:rsidRDefault="001D5F65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1209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1D5F65"/>
    <w:rsid w:val="00234D0F"/>
    <w:rsid w:val="00271FCC"/>
    <w:rsid w:val="002A2EA4"/>
    <w:rsid w:val="002F41CE"/>
    <w:rsid w:val="003154BA"/>
    <w:rsid w:val="0036324E"/>
    <w:rsid w:val="003E4506"/>
    <w:rsid w:val="00417A20"/>
    <w:rsid w:val="004614F2"/>
    <w:rsid w:val="00504921"/>
    <w:rsid w:val="00531228"/>
    <w:rsid w:val="005C6B5B"/>
    <w:rsid w:val="00637757"/>
    <w:rsid w:val="006D55D4"/>
    <w:rsid w:val="00767320"/>
    <w:rsid w:val="007D5A0E"/>
    <w:rsid w:val="00A33FD8"/>
    <w:rsid w:val="00A427C8"/>
    <w:rsid w:val="00B255E8"/>
    <w:rsid w:val="00B82565"/>
    <w:rsid w:val="00BC641F"/>
    <w:rsid w:val="00C55132"/>
    <w:rsid w:val="00D85DE6"/>
    <w:rsid w:val="00E05C8C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5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427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customXml" Target="ink/ink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1:44:17.7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851 3180 8027,'37'-28'0,"2"-11"0,-26 13 0,-1-3 0,3-5 0,1-2 0,4-10 0,1-3 0,-4 10 0,1-2 0,0 1 0,0-2 0,1 1 0,1-2 0,2-6 0,0-1 0,1 1-313,-3 4 0,1 0 1,0 0-1,0-2 0,1-1 1,-1-1 312,1-1 0,-1-2 0,-1 2 0,-1 5 0,0 0 0,-2 0 0,-1 0 0,-1-1 0,0 1 0,-1 0 0,0 0 0,-1 1 0,-2 1 0,0 0 0,-1 0 0,0 0 0,0 0 0,-3 2 24,1-7 0,-3 2 0,0-5 0,-1 1-24,-2 8 0,-2 1 0,0-3 0,0 0 103,0 5 1,-2 0-1,-2 0 1,-3 3-104,-11-16 0,-5 3 0,-4 6 0,0 6 0,-4 8 0,-2 10 0,0 8 945,0 9-945,1 4 0,1 10 210,3 10 1,5 14-211,3 14 0,13-19 0,2 3 0,0 7 0,2 2 0,1 6 0,1 2 0,5 1 0,2 0 0,0-3 0,2 2 0,1-6 0,2 2 0,0-1-90,1-3 1,0-2 0,0 1-1,1 1 1,-1-1 0,1-1 89,3 7 0,0-2 0,2 3 0,1 1 0,-5-12 0,1 1 0,-1 0 0,8 16 0,-1 0 0,-7-15 0,-1 0 0,1-1 0,5 10 0,-2-2 0,-1-2 0,-1-1 0,-2-6 0,0-2 0,2 5 0,-1 0-29,0 2 0,1 1 0,-1 1 0,-2-2 29,-3-5 0,-2 0 0,3 1 0,-2 0 0,-3-8 0,-1-1 0,2 4 0,1 1 0,2 19 0,-3-4 0,-2-7 0,-1 1 0,-3-15 0,0-3 0,0-4 0,-4-7 265,-3-4 0,-4-7-265,-5-5 0,-7-14 61,-2-11 0,-4-19-61,13 14 0,1-2 0,1 1 0,1-1 0,-2-8 0,0 0 0,0-1 0,1 1 0,1-3 0,1 0 0,0-2 0,2 0 0,2 7 0,2 2 0,2 4 0,1 0 0,0 2 0,0 1 0,2-24 0,-1 5 0,2 6 0,4 18 0,3 7 0,8 11 0,9 7 0,6 6 0,3 3 0,-5 2 0,4 2 0,-4-3 0,2-1 0,-5-2 0,-1-4 0,-8-9 0,-3-10 0,-5-13 0,-5-4 0,-3 1 0,0 0 0,0 1 0,0 5 0,0 4 0,0 7 0,0 4 0,2 5 0,4 4 0,3 4 0,1 0 0,1 1 0,1 1 0,1-3 0,2 1 0,-1-2 0,-3-5 0,-2-5 0,-1-4 0,-2-5 0,-2-2 0,-4 4 0,0 1 0,0 1 0,0 2 0,0 4 0,2 4 0,2 4 0,1 0 0,1 2 0,1 0 0,2 2 0,4 2 0,-1-1 0,4 1 0,0-2 0,2-2 0,4-14 0,2-11 0,6-20 0,-16 17 0,-1-2 0,0-1 0,-1 0 0,-1 1 0,-2-1 0,2-6 0,-1-2 0,0-4 0,0-1 0,-2-2 0,-2-1 0,-2 1 0,-2 1 0,-1 4 0,1 1 0,-2 2 0,0-1 0,-3-2 0,0-1 0,-2-3 0,-1 0 0,-2-1 0,-1 1 0,-1 4 0,-1 2 0,1 1 0,0 2 0,-1 0 0,0 2 0,1 4 0,2 1 0,-10-23 0,2 10 0,-2 3 0,1 14 0,-1 1 0,0 4 0,1 7 0,-1 6 0,-2 3 0,0 5 0,1 14 0,4 11 0,3 19 0,8-17 0,1 1 0,0 3 0,2 2 0,1 2 0,2 1 0,3 7 0,2 1 0,2 5 0,2 0 0,2 1 0,2-1 0,-1-5 0,1-1 0,3 4 0,1 0 0,-2-4 0,2 0 0,1 6 0,1 2 0,0 1 0,0-1 0,-4-5 0,-2-2 0,0-3 0,-1-1 0,-3-7 0,1 0 0,1 6 0,1 2 0,2 2 0,1 1 0,-2 0 0,0 0 0,-1-4 0,-2-2 0,-2-5 0,-1-1 0,-1 0 0,-2-2 0,4 17 0,-3 3 0,-1-9 0,-3 4 0,-1-15 0,-4-1 0,-8-15 0,-6-4 0,-8-8 0,-5-9 0,-7-14 0,-1-18 0,20 11 0,1-1 0,3-2 0,0-2 0,1 2 0,0-1 0,-3-22 0,6 22 0,0-1 0,0-21 0,3 21 0,2 1 0,2-16 0,1 4 0,5 12 0,3 7 0,4 4 0,5 0 0,0 4 0,1 4 0,2 3 0,3 0 0,-3 3 0,4-3 0,-2-2 0,6-9 0,-4-5 0,1-7 0,-8 1 0,-1 0 0,-5 5 0,1-2 0,-3 7 0,-3 3 0,1 6 0,-1 3 0,1 2 0,-1 3 0,1 1 0,-1 2 0,0-1 0,1-2 0,5 0 0,2-3 0,6-2 0,-1-1 0,4-5 0,1-3 0,4-4 0,0-6 0,-5-13 0,-10 11 0,-2-3 0,-3-5 0,-1-2 0,-2-7 0,-1-4 0,-4 11 0,-1-2 0,-1 0-67,-1 0 1,-1 1 0,-1-1 0,1 1 0,-2 0 0,1 1 66,-4-7 0,0 1 0,-2-4 0,0 0 0,1 2 0,-1 0 0,1-1 0,-2 0 0,1 2 0,-2 1 0,3 4 0,-1 1 0,0 3 0,0 1 0,2 4 0,-1 1 0,-10-20 0,1 10 0,-1 5 0,3 9 0,0 5 0,2 7 0,5 10 0,1 15 0,6 20 0,2 27 0,5-17 0,1 3 0,2 11 0,3 2 0,-3-18 0,2 1 0,0 0-75,3 2 0,0 0 0,0 1 0,1 2 0,1 2 1,0-1 74,0 1 0,1 0 0,-1-2 0,-2-4 0,0-2 0,0 1 0,0 3 0,1 0 0,-1 1 0,0-1 0,0 0 0,0 1 0,-1 1 0,0 1 0,0-1 0,0-1 0,0 0 0,-1 0 0,1 3 0,-1 0 0,1-2 0,-1-4 0,0-1 0,1-2 0,4 14 0,1-3 0,0-7 0,1-1 0,2 4 0,0-1 0,-3-14 0,-1-2 0,14 18 0,0-9 0,-3 1 0,-5-11 0,-2-5 0,-16-22 0,-2-3 0,-8-6 211,-10-5 1,1 2 0,-4-1-1</inkml:trace>
  <inkml:trace contextRef="#ctx0" brushRef="#br0" timeOffset="773">872 2817 8027,'-6'-37'0,"0"1"0,1 1 0,0 3 0,3-4 0,0 5 0,-2-4 0,-1-6 0,-2-4 0,-1-5 0,-1-3 0,-2-2 0,-1-1 0,0 0 0,0 0 0,-1 2 0,0 1 0,-1-1 0,0 1 0,-2 2 0,0 1 0,-2 2 0,0 2 0,0 5 0,-2 1 0,1 3 0,-2 3 0,1 1 0,-1 1 0,0 1 0,-1 1 0,1 2 0,1 0 0,0 2 0,0 2 0,-18-19 0,2 10 0,-3 5 0,-2 9 0,1 13 0,2 13 0,1 18 0,1 23 0,19-16 0,1 4 0,0 7 0,2 2 0,2 5 0,4 1 0,2-2 0,3 2 0,1-10 0,1 2 0,0 0-123,1-1 0,0-1 1,2 0-1,2 4 0,2 1 1,0 0 122,2-1 0,1-1 0,1 0 0,3 2 0,2-1 0,1 0 0,3 1 0,2 0 0,0 0 0,2 2 0,2 0 0,0-2 0,0-5 0,0-2 0,2-1 0,-1-4 0,1-1 0,1-3 0,13 10 0,2-3 0,1-2 0,2-2 0,-1-3 0,0-5 0,-9-8 0,0-4 0,3 3 0,1-3 0,-7-6 0,1-1 0,3-2 0,0-3 0,0-3 0,-3-5 0,-5-8 0,-4-5 0,-4-6 0,-4-2 0,-3-2 0,-3 0 0,-3 1 0,-1 0 0,5-20 0,0-3 0,-3 9 368,-1 0 0,-2 11-368,-1 8 0,-2 7 0,-1 8 0,1 0 0,0 1 0</inkml:trace>
  <inkml:trace contextRef="#ctx0" brushRef="#br0" timeOffset="2031">542 3641 8027,'12'-35'0,"1"0"0,2 0 0,3 4 0,14-7 0,-4 12 0,3-1 0,10-10 0,3-2 0,-9 9 0,1-2 0,2 0 0,6-6 0,3-2 0,0 0 0,-8 8 0,0-2 0,2 1 0,-1-1 0,4-2 0,1 0 0,0 0 0,1-1 0,2-1 0,0 0 0,1 0 0,0 0 0,0 1 0,0-1 0,0 1 0,0-1 0,-9 8 0,0 0 0,1 1 0,-1-1 0,0 0 0,10-6 0,0 1 0,0-1 0,0 0 0,-9 7 0,0 0 0,0 0 0,0 0 0,-1 0 0,9-5 0,-1-1 0,-1 2 0,-1 0 0,-3 2 0,-2 1 0,1 1 0,-2 1 0,8-6 0,-2 2 0,1 1 0,-2 2 0,1 0 0,-2 2 0,-7 5 0,0 1 0,0 0 0,1-1 0,0 0 0,0 0 0,7-4 0,1-1 0,-3 1 0,3 0 0,-3 0 0,-2 1 0,-1-1 0,-2 1 0,-1-1 0,-5 3 0,-2-1 0,0 1 0,-2 1 0,18-15 0,-7 4 0,-1 3 0,-11 7 0,-3 2 0,-5 5 0,-6 3 0,-4 7 0,-5 0 0,-13 6 0,-13 0 0,-12 5 0,-15 6 0,-8 3 0,26-6 0,-2 1 0,0 0 0,-3 0 0,-8 0 0,-2 0 0,-3 2 0,-1-1 0,-8 1 0,0 1-124,-1 0 0,-1-1 1,17-3-1,0 0 0,-1 1 124,-1 0 0,0 1 0,0-1 0,1 0 0,1 0 0,1 1 0,-17 4 0,2 0 0,0 0 0,2 0-74,12-4 0,1 0 0,-5 1 0,1-1 74,7-1 0,0 0 0,0 0 0,1 0 0,2 0 0,0 1 0,0 0 0,1 0 0,4-1 0,0 0 0,-2 2 0,1 1 0,-15 7 0,-3 2 0,18-5 0,-3 2 300,14-6 0,0-1-300,9-5 157,9-3 1,30-11-158,21-9 0,-7 0 0,3-3 0,10-5 0,1-2 0,-2 0 0,1-2 0,-16 9 0,-1 0 0,1-1-87,1-1 0,1 1 0,-1-1 0,0 0 0,0 1 0,0 0 87,15-9 0,-2 0 0,-6 6 0,-3 1 0,-13 7 0,-1-1 0,4 1 0,-1-1 0,-1 1 0,0-1 0,-3 2 0,-1-1 0,18-10 0,-11 0 0,-13 4 0,-9 1 0,-8-1 0,-16 0 0,-11-3 0,-15 5 0,-18-2 0,23 15 0,-3 2 0,-5 2 0,-3 2 0,0 1 0,-1 1 0,-8 3 0,-1 2 0,1 2 0,0 3 0,-3 5 0,1 3 0,-3 0 0,0 2 0,18-6 0,0 0 0,0 1-24,-2 1 1,0 0 0,1 1 0,-1 1 0,0 0 0,0 2 23,1 0 0,0 0 0,0 1 0,3-1 0,0 0 0,0-1 0,-13 10 0,1 0 0,-2 1 0,1 1-96,8-5 1,1 1 0,-4 2-1,0 2 96,-2 0 0,2 2 0,8-4 0,1 1 0,-3 6 0,1 0 0,11-7 0,2 0-4,-4 7 1,2 0 0,7-8 0,1-1 3,0 0 0,2 2 0,3-3 0,2 1 0,-1 3 0,1 1 0,3-1 0,1 1 0,1 3 0,0 0 0</inkml:trace>
  <inkml:trace contextRef="#ctx0" brushRef="#br0" timeOffset="2509">3853 1971 8027,'0'0'0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A456A2-BB29-4CFD-8C38-FB4EF6A26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customXml/itemProps3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C:\Users\Usuario\Downloads\Plantilla VERT LSC Membretada.dotx</Template>
  <TotalTime>0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onella guayasamin</cp:lastModifiedBy>
  <cp:revision>2</cp:revision>
  <dcterms:created xsi:type="dcterms:W3CDTF">2025-03-23T01:46:00Z</dcterms:created>
  <dcterms:modified xsi:type="dcterms:W3CDTF">2025-03-23T01:46:00Z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