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0EBFE2" w14:textId="77777777" w:rsidR="00035586" w:rsidRPr="003154BA" w:rsidRDefault="00035586" w:rsidP="00035586">
      <w:pPr>
        <w:spacing w:after="0" w:line="240" w:lineRule="auto"/>
        <w:jc w:val="center"/>
        <w:rPr>
          <w:rFonts w:ascii="Cambria" w:hAnsi="Cambria"/>
          <w:b/>
          <w:bCs/>
        </w:rPr>
      </w:pPr>
      <w:r w:rsidRPr="003154BA">
        <w:rPr>
          <w:rFonts w:ascii="Cambria" w:hAnsi="Cambria"/>
          <w:b/>
          <w:bCs/>
        </w:rPr>
        <w:t>Anexo 1:</w:t>
      </w:r>
    </w:p>
    <w:p w14:paraId="0AE40584" w14:textId="5E357EB4" w:rsidR="00035586" w:rsidRPr="003154BA" w:rsidRDefault="00035586" w:rsidP="00035586">
      <w:pPr>
        <w:spacing w:after="0" w:line="240" w:lineRule="auto"/>
        <w:jc w:val="center"/>
        <w:rPr>
          <w:rFonts w:ascii="Cambria" w:hAnsi="Cambria"/>
          <w:b/>
          <w:bCs/>
        </w:rPr>
      </w:pPr>
      <w:r w:rsidRPr="003154BA">
        <w:rPr>
          <w:rFonts w:ascii="Cambria" w:hAnsi="Cambria"/>
          <w:b/>
          <w:bCs/>
        </w:rPr>
        <w:t>Ficha de Planificación Semanal</w:t>
      </w:r>
    </w:p>
    <w:p w14:paraId="454AB4A7" w14:textId="77777777" w:rsidR="003154BA" w:rsidRPr="003154BA" w:rsidRDefault="003154BA" w:rsidP="00035586">
      <w:pPr>
        <w:spacing w:after="0" w:line="240" w:lineRule="auto"/>
        <w:jc w:val="center"/>
        <w:rPr>
          <w:rFonts w:ascii="Cambria" w:hAnsi="Cambria"/>
          <w:b/>
          <w:bCs/>
        </w:rPr>
      </w:pPr>
    </w:p>
    <w:tbl>
      <w:tblPr>
        <w:tblStyle w:val="Tablaconcuadrcula"/>
        <w:tblW w:w="9885" w:type="dxa"/>
        <w:jc w:val="center"/>
        <w:tblLook w:val="04A0" w:firstRow="1" w:lastRow="0" w:firstColumn="1" w:lastColumn="0" w:noHBand="0" w:noVBand="1"/>
      </w:tblPr>
      <w:tblGrid>
        <w:gridCol w:w="2391"/>
        <w:gridCol w:w="2098"/>
        <w:gridCol w:w="1647"/>
        <w:gridCol w:w="150"/>
        <w:gridCol w:w="345"/>
        <w:gridCol w:w="1470"/>
        <w:gridCol w:w="409"/>
        <w:gridCol w:w="1375"/>
      </w:tblGrid>
      <w:tr w:rsidR="00035586" w:rsidRPr="003154BA" w14:paraId="16818C9B" w14:textId="77777777" w:rsidTr="08902FE2">
        <w:trPr>
          <w:trHeight w:val="277"/>
          <w:jc w:val="center"/>
        </w:trPr>
        <w:tc>
          <w:tcPr>
            <w:tcW w:w="2391" w:type="dxa"/>
            <w:shd w:val="clear" w:color="auto" w:fill="002060"/>
          </w:tcPr>
          <w:p w14:paraId="68B44636" w14:textId="77777777" w:rsidR="00035586" w:rsidRPr="003154BA" w:rsidRDefault="00035586" w:rsidP="007446CA">
            <w:pPr>
              <w:jc w:val="center"/>
              <w:rPr>
                <w:rFonts w:ascii="Cambria" w:hAnsi="Cambria"/>
                <w:b/>
                <w:bCs/>
              </w:rPr>
            </w:pPr>
            <w:r w:rsidRPr="003154BA">
              <w:rPr>
                <w:rFonts w:ascii="Cambria" w:hAnsi="Cambria"/>
                <w:b/>
                <w:bCs/>
              </w:rPr>
              <w:t>TÍTULO:</w:t>
            </w:r>
          </w:p>
        </w:tc>
        <w:tc>
          <w:tcPr>
            <w:tcW w:w="7494" w:type="dxa"/>
            <w:gridSpan w:val="7"/>
          </w:tcPr>
          <w:p w14:paraId="66F66B5C" w14:textId="5071A3DB" w:rsidR="00035586" w:rsidRPr="007A7725" w:rsidRDefault="007A7725" w:rsidP="007446CA">
            <w:pPr>
              <w:jc w:val="center"/>
              <w:rPr>
                <w:rFonts w:ascii="Cambria" w:hAnsi="Cambria"/>
              </w:rPr>
            </w:pPr>
            <w:r w:rsidRPr="007A7725">
              <w:rPr>
                <w:rFonts w:ascii="Cambria" w:hAnsi="Cambria"/>
              </w:rPr>
              <w:t>Fedesalle</w:t>
            </w:r>
          </w:p>
        </w:tc>
      </w:tr>
      <w:tr w:rsidR="00035586" w:rsidRPr="003154BA" w14:paraId="3CD55AE5" w14:textId="77777777" w:rsidTr="08902FE2">
        <w:trPr>
          <w:trHeight w:val="260"/>
          <w:jc w:val="center"/>
        </w:trPr>
        <w:tc>
          <w:tcPr>
            <w:tcW w:w="2391" w:type="dxa"/>
            <w:shd w:val="clear" w:color="auto" w:fill="002060"/>
          </w:tcPr>
          <w:p w14:paraId="02FBC42B" w14:textId="77777777" w:rsidR="00035586" w:rsidRPr="003154BA" w:rsidRDefault="00035586" w:rsidP="007446CA">
            <w:pPr>
              <w:jc w:val="center"/>
              <w:rPr>
                <w:rFonts w:ascii="Cambria" w:hAnsi="Cambria"/>
                <w:b/>
                <w:bCs/>
              </w:rPr>
            </w:pPr>
            <w:r w:rsidRPr="003154BA">
              <w:rPr>
                <w:rFonts w:ascii="Cambria" w:hAnsi="Cambria"/>
                <w:b/>
                <w:bCs/>
              </w:rPr>
              <w:t>FECHA PLANIFICACIÓN:</w:t>
            </w:r>
          </w:p>
        </w:tc>
        <w:tc>
          <w:tcPr>
            <w:tcW w:w="7494" w:type="dxa"/>
            <w:gridSpan w:val="7"/>
          </w:tcPr>
          <w:p w14:paraId="0FA15F65" w14:textId="3BA3CD20" w:rsidR="00035586" w:rsidRPr="007E3D76" w:rsidRDefault="007E3D76" w:rsidP="007446CA">
            <w:pPr>
              <w:jc w:val="center"/>
              <w:rPr>
                <w:rFonts w:ascii="Cambria" w:hAnsi="Cambria"/>
                <w:lang w:val="es-EC"/>
              </w:rPr>
            </w:pPr>
            <w:r w:rsidRPr="007E3D76">
              <w:rPr>
                <w:rFonts w:ascii="Cambria" w:hAnsi="Cambria"/>
                <w:lang w:val="es-EC"/>
              </w:rPr>
              <w:t>2</w:t>
            </w:r>
            <w:r>
              <w:rPr>
                <w:rFonts w:ascii="Cambria" w:hAnsi="Cambria"/>
                <w:lang w:val="es-EC"/>
              </w:rPr>
              <w:t>3</w:t>
            </w:r>
            <w:r w:rsidRPr="007E3D76">
              <w:rPr>
                <w:rFonts w:ascii="Cambria" w:hAnsi="Cambria"/>
                <w:lang w:val="es-EC"/>
              </w:rPr>
              <w:t xml:space="preserve"> de febrero </w:t>
            </w:r>
            <w:r>
              <w:rPr>
                <w:rFonts w:ascii="Cambria" w:hAnsi="Cambria"/>
                <w:lang w:val="es-EC"/>
              </w:rPr>
              <w:t>del 2025</w:t>
            </w:r>
          </w:p>
        </w:tc>
      </w:tr>
      <w:tr w:rsidR="00035586" w:rsidRPr="003154BA" w14:paraId="7139EF89" w14:textId="77777777" w:rsidTr="08902FE2">
        <w:trPr>
          <w:trHeight w:val="555"/>
          <w:jc w:val="center"/>
        </w:trPr>
        <w:tc>
          <w:tcPr>
            <w:tcW w:w="2391" w:type="dxa"/>
            <w:shd w:val="clear" w:color="auto" w:fill="002060"/>
          </w:tcPr>
          <w:p w14:paraId="600CCC52" w14:textId="77777777" w:rsidR="00035586" w:rsidRPr="003154BA" w:rsidRDefault="00035586" w:rsidP="007446CA">
            <w:pPr>
              <w:jc w:val="center"/>
              <w:rPr>
                <w:rFonts w:ascii="Cambria" w:hAnsi="Cambria"/>
                <w:b/>
                <w:bCs/>
              </w:rPr>
            </w:pPr>
            <w:r w:rsidRPr="003154BA">
              <w:rPr>
                <w:rFonts w:ascii="Cambria" w:hAnsi="Cambria"/>
                <w:b/>
                <w:bCs/>
              </w:rPr>
              <w:t>INTEGRANTES:</w:t>
            </w:r>
          </w:p>
        </w:tc>
        <w:tc>
          <w:tcPr>
            <w:tcW w:w="7494" w:type="dxa"/>
            <w:gridSpan w:val="7"/>
          </w:tcPr>
          <w:p w14:paraId="40BEC28A" w14:textId="7FCE5059" w:rsidR="00035586" w:rsidRPr="007A7725" w:rsidRDefault="007A7725" w:rsidP="007446CA">
            <w:pPr>
              <w:jc w:val="center"/>
              <w:rPr>
                <w:rFonts w:ascii="Cambria" w:hAnsi="Cambria"/>
              </w:rPr>
            </w:pPr>
            <w:r w:rsidRPr="007A7725">
              <w:rPr>
                <w:rFonts w:ascii="Cambria" w:hAnsi="Cambria"/>
              </w:rPr>
              <w:t>El club de bastoneras</w:t>
            </w:r>
          </w:p>
        </w:tc>
      </w:tr>
      <w:tr w:rsidR="00035586" w:rsidRPr="003154BA" w14:paraId="7EBFBB94" w14:textId="77777777" w:rsidTr="08902FE2">
        <w:trPr>
          <w:trHeight w:val="260"/>
          <w:jc w:val="center"/>
        </w:trPr>
        <w:tc>
          <w:tcPr>
            <w:tcW w:w="2391" w:type="dxa"/>
            <w:shd w:val="clear" w:color="auto" w:fill="002060"/>
          </w:tcPr>
          <w:p w14:paraId="56A75EF1" w14:textId="77777777" w:rsidR="00035586" w:rsidRPr="003154BA" w:rsidRDefault="00035586" w:rsidP="007446CA">
            <w:pPr>
              <w:jc w:val="center"/>
              <w:rPr>
                <w:rFonts w:ascii="Cambria" w:hAnsi="Cambria"/>
                <w:b/>
                <w:bCs/>
              </w:rPr>
            </w:pPr>
            <w:r w:rsidRPr="003154BA">
              <w:rPr>
                <w:rFonts w:ascii="Cambria" w:hAnsi="Cambria"/>
                <w:b/>
                <w:bCs/>
              </w:rPr>
              <w:t>CURSO:</w:t>
            </w:r>
          </w:p>
        </w:tc>
        <w:tc>
          <w:tcPr>
            <w:tcW w:w="4240" w:type="dxa"/>
            <w:gridSpan w:val="4"/>
          </w:tcPr>
          <w:p w14:paraId="77C1E2EA" w14:textId="280DBF28" w:rsidR="00035586" w:rsidRPr="007A7725" w:rsidRDefault="007A7725" w:rsidP="007446CA">
            <w:pPr>
              <w:jc w:val="center"/>
              <w:rPr>
                <w:rFonts w:ascii="Cambria" w:hAnsi="Cambria"/>
              </w:rPr>
            </w:pPr>
            <w:r w:rsidRPr="007A7725">
              <w:rPr>
                <w:rFonts w:ascii="Cambria" w:hAnsi="Cambria"/>
              </w:rPr>
              <w:t>2do IB</w:t>
            </w:r>
          </w:p>
        </w:tc>
        <w:tc>
          <w:tcPr>
            <w:tcW w:w="1879" w:type="dxa"/>
            <w:gridSpan w:val="2"/>
            <w:shd w:val="clear" w:color="auto" w:fill="002060"/>
          </w:tcPr>
          <w:p w14:paraId="642B31A7" w14:textId="2C794FAD" w:rsidR="00035586" w:rsidRPr="003154BA" w:rsidRDefault="00035586" w:rsidP="007446CA">
            <w:pPr>
              <w:jc w:val="center"/>
              <w:rPr>
                <w:rFonts w:ascii="Cambria" w:hAnsi="Cambria"/>
                <w:b/>
                <w:bCs/>
              </w:rPr>
            </w:pPr>
            <w:r w:rsidRPr="003154BA">
              <w:rPr>
                <w:rFonts w:ascii="Cambria" w:hAnsi="Cambria"/>
                <w:b/>
                <w:bCs/>
              </w:rPr>
              <w:t>PARALELO:</w:t>
            </w:r>
          </w:p>
        </w:tc>
        <w:tc>
          <w:tcPr>
            <w:tcW w:w="1375" w:type="dxa"/>
          </w:tcPr>
          <w:p w14:paraId="6DF22D46" w14:textId="5F23CDAB" w:rsidR="00035586" w:rsidRPr="007A7725" w:rsidRDefault="007A7725" w:rsidP="007446CA">
            <w:pPr>
              <w:jc w:val="center"/>
              <w:rPr>
                <w:rFonts w:ascii="Cambria" w:hAnsi="Cambria"/>
              </w:rPr>
            </w:pPr>
            <w:r w:rsidRPr="007A7725">
              <w:rPr>
                <w:rFonts w:ascii="Cambria" w:hAnsi="Cambria"/>
              </w:rPr>
              <w:t>“E”</w:t>
            </w:r>
          </w:p>
        </w:tc>
      </w:tr>
      <w:tr w:rsidR="00035586" w:rsidRPr="003154BA" w14:paraId="65139737" w14:textId="77777777" w:rsidTr="08902FE2">
        <w:trPr>
          <w:trHeight w:val="555"/>
          <w:jc w:val="center"/>
        </w:trPr>
        <w:tc>
          <w:tcPr>
            <w:tcW w:w="2391" w:type="dxa"/>
            <w:shd w:val="clear" w:color="auto" w:fill="002060"/>
          </w:tcPr>
          <w:p w14:paraId="1C8C255D" w14:textId="77777777" w:rsidR="00035586" w:rsidRPr="003154BA" w:rsidRDefault="00035586" w:rsidP="007446CA">
            <w:pPr>
              <w:jc w:val="center"/>
              <w:rPr>
                <w:rFonts w:ascii="Cambria" w:hAnsi="Cambria"/>
                <w:b/>
                <w:bCs/>
              </w:rPr>
            </w:pPr>
            <w:r w:rsidRPr="003154BA">
              <w:rPr>
                <w:rFonts w:ascii="Cambria" w:hAnsi="Cambria"/>
                <w:b/>
                <w:bCs/>
              </w:rPr>
              <w:t>SEMANAS PROGRAMADAS:</w:t>
            </w:r>
          </w:p>
        </w:tc>
        <w:tc>
          <w:tcPr>
            <w:tcW w:w="7494" w:type="dxa"/>
            <w:gridSpan w:val="7"/>
          </w:tcPr>
          <w:p w14:paraId="4782195B" w14:textId="1601060A" w:rsidR="00035586" w:rsidRPr="007E3D76" w:rsidRDefault="007E3D76" w:rsidP="007446CA">
            <w:pPr>
              <w:jc w:val="center"/>
              <w:rPr>
                <w:rFonts w:ascii="Cambria" w:hAnsi="Cambria"/>
              </w:rPr>
            </w:pPr>
            <w:r w:rsidRPr="007E3D76">
              <w:rPr>
                <w:rFonts w:ascii="Cambria" w:hAnsi="Cambria"/>
              </w:rPr>
              <w:t xml:space="preserve">Del </w:t>
            </w:r>
            <w:r w:rsidRPr="007E3D76">
              <w:rPr>
                <w:rFonts w:ascii="Cambria" w:hAnsi="Cambria"/>
                <w:lang w:val="es-EC"/>
              </w:rPr>
              <w:t>21 de febrero al 01 de marzo del 2025</w:t>
            </w:r>
          </w:p>
        </w:tc>
      </w:tr>
      <w:tr w:rsidR="004614F2" w:rsidRPr="003154BA" w14:paraId="48EA14D0" w14:textId="77777777" w:rsidTr="08902FE2">
        <w:trPr>
          <w:trHeight w:val="284"/>
          <w:jc w:val="center"/>
        </w:trPr>
        <w:tc>
          <w:tcPr>
            <w:tcW w:w="2391" w:type="dxa"/>
            <w:shd w:val="clear" w:color="auto" w:fill="002060"/>
          </w:tcPr>
          <w:p w14:paraId="130A46B3" w14:textId="6C3D193E" w:rsidR="00035586" w:rsidRPr="003154BA" w:rsidRDefault="00035586" w:rsidP="00022DDB">
            <w:pPr>
              <w:jc w:val="center"/>
              <w:rPr>
                <w:rFonts w:ascii="Cambria" w:hAnsi="Cambria"/>
                <w:b/>
                <w:bCs/>
              </w:rPr>
            </w:pPr>
            <w:r w:rsidRPr="003154BA">
              <w:rPr>
                <w:rFonts w:ascii="Cambria" w:hAnsi="Cambria"/>
                <w:b/>
                <w:bCs/>
              </w:rPr>
              <w:t>TRABAJO:</w:t>
            </w:r>
          </w:p>
        </w:tc>
        <w:tc>
          <w:tcPr>
            <w:tcW w:w="2098" w:type="dxa"/>
            <w:shd w:val="clear" w:color="auto" w:fill="002060"/>
          </w:tcPr>
          <w:p w14:paraId="0C47037E" w14:textId="77777777" w:rsidR="00035586" w:rsidRPr="007A7725" w:rsidRDefault="00035586" w:rsidP="007A7725">
            <w:pPr>
              <w:spacing w:line="480" w:lineRule="auto"/>
              <w:rPr>
                <w:rFonts w:ascii="Cambria" w:hAnsi="Cambria"/>
                <w:b/>
                <w:bCs/>
              </w:rPr>
            </w:pPr>
            <w:r w:rsidRPr="007A7725">
              <w:rPr>
                <w:rFonts w:ascii="Cambria" w:hAnsi="Cambria"/>
                <w:b/>
                <w:bCs/>
              </w:rPr>
              <w:t>EQUIPO:</w:t>
            </w:r>
          </w:p>
        </w:tc>
        <w:tc>
          <w:tcPr>
            <w:tcW w:w="1797" w:type="dxa"/>
            <w:gridSpan w:val="2"/>
          </w:tcPr>
          <w:p w14:paraId="1B5DB0AC" w14:textId="0F2BD635" w:rsidR="00035586" w:rsidRPr="003154BA" w:rsidRDefault="007A7725" w:rsidP="007446CA">
            <w:pPr>
              <w:jc w:val="center"/>
              <w:rPr>
                <w:rFonts w:ascii="Cambria" w:hAnsi="Cambria"/>
                <w:b/>
                <w:bCs/>
              </w:rPr>
            </w:pPr>
            <m:oMathPara>
              <m:oMath>
                <m:r>
                  <m:rPr>
                    <m:sty m:val="bi"/>
                  </m:rPr>
                  <w:rPr>
                    <w:rFonts w:ascii="Cambria Math" w:hAnsi="Cambria Math"/>
                  </w:rPr>
                  <m:t>×</m:t>
                </m:r>
              </m:oMath>
            </m:oMathPara>
          </w:p>
        </w:tc>
        <w:tc>
          <w:tcPr>
            <w:tcW w:w="1815" w:type="dxa"/>
            <w:gridSpan w:val="2"/>
            <w:shd w:val="clear" w:color="auto" w:fill="002060"/>
          </w:tcPr>
          <w:p w14:paraId="744F7D4A" w14:textId="77777777" w:rsidR="00035586" w:rsidRPr="003154BA" w:rsidRDefault="00035586" w:rsidP="007446CA">
            <w:pPr>
              <w:jc w:val="center"/>
              <w:rPr>
                <w:rFonts w:ascii="Cambria" w:hAnsi="Cambria"/>
                <w:b/>
                <w:bCs/>
              </w:rPr>
            </w:pPr>
            <w:r w:rsidRPr="003154BA">
              <w:rPr>
                <w:rFonts w:ascii="Cambria" w:hAnsi="Cambria"/>
                <w:b/>
                <w:bCs/>
              </w:rPr>
              <w:t>INDIVIDUAL:</w:t>
            </w:r>
          </w:p>
        </w:tc>
        <w:tc>
          <w:tcPr>
            <w:tcW w:w="1784" w:type="dxa"/>
            <w:gridSpan w:val="2"/>
          </w:tcPr>
          <w:p w14:paraId="288672AD" w14:textId="77777777" w:rsidR="00035586" w:rsidRPr="003154BA" w:rsidRDefault="00035586" w:rsidP="007446CA">
            <w:pPr>
              <w:jc w:val="center"/>
              <w:rPr>
                <w:rFonts w:ascii="Cambria" w:hAnsi="Cambria"/>
                <w:b/>
                <w:bCs/>
              </w:rPr>
            </w:pPr>
          </w:p>
        </w:tc>
      </w:tr>
      <w:tr w:rsidR="00035586" w:rsidRPr="003154BA" w14:paraId="6C5625E8" w14:textId="77777777" w:rsidTr="08902FE2">
        <w:trPr>
          <w:trHeight w:val="2767"/>
          <w:jc w:val="center"/>
        </w:trPr>
        <w:tc>
          <w:tcPr>
            <w:tcW w:w="2391" w:type="dxa"/>
            <w:shd w:val="clear" w:color="auto" w:fill="002060"/>
          </w:tcPr>
          <w:p w14:paraId="572D51B8" w14:textId="77777777" w:rsidR="00035586" w:rsidRPr="003154BA" w:rsidRDefault="00035586" w:rsidP="007446CA">
            <w:pPr>
              <w:jc w:val="center"/>
              <w:rPr>
                <w:rFonts w:ascii="Cambria" w:hAnsi="Cambria"/>
                <w:b/>
                <w:bCs/>
              </w:rPr>
            </w:pPr>
            <w:r w:rsidRPr="003154BA">
              <w:rPr>
                <w:rFonts w:ascii="Cambria" w:hAnsi="Cambria"/>
                <w:b/>
                <w:bCs/>
              </w:rPr>
              <w:t>ACTIVIDADES:</w:t>
            </w:r>
          </w:p>
        </w:tc>
        <w:tc>
          <w:tcPr>
            <w:tcW w:w="7494" w:type="dxa"/>
            <w:gridSpan w:val="7"/>
          </w:tcPr>
          <w:p w14:paraId="49841CEA" w14:textId="127F8165" w:rsidR="00035586" w:rsidRPr="007A7725" w:rsidRDefault="007A7725" w:rsidP="007A7725">
            <w:pPr>
              <w:spacing w:line="480" w:lineRule="auto"/>
              <w:rPr>
                <w:rFonts w:ascii="Cambria" w:hAnsi="Cambria"/>
                <w:b/>
                <w:bCs/>
                <w:lang w:val="es-EC"/>
              </w:rPr>
            </w:pPr>
            <w:r w:rsidRPr="007A7725">
              <w:rPr>
                <w:rFonts w:ascii="Cambria" w:hAnsi="Cambria"/>
                <w:lang w:val="es-EC"/>
              </w:rPr>
              <w:t>Durante los próximos días, como parte del club de bastoneras, me prepararé para participar en la inauguración de los juegos deportivos de la institución. Mi actividad principal será realizar una presentación representando a Brasil. Para ello, ensayaré una coreografía de samba y batucada junto con mis compañeros. Practicaremos los movimientos de la danza y la música para asegurarnos de que la presentación sea precisa y dinámica. Además, nos enfocaremos en coordinar los pasos y ritmos para garantizar que todos estemos sincronizados en el escenario.</w:t>
            </w:r>
          </w:p>
        </w:tc>
      </w:tr>
      <w:tr w:rsidR="00035586" w:rsidRPr="003154BA" w14:paraId="5DEB504C" w14:textId="77777777" w:rsidTr="08902FE2">
        <w:trPr>
          <w:trHeight w:val="540"/>
          <w:jc w:val="center"/>
        </w:trPr>
        <w:tc>
          <w:tcPr>
            <w:tcW w:w="2391" w:type="dxa"/>
            <w:shd w:val="clear" w:color="auto" w:fill="002060"/>
          </w:tcPr>
          <w:p w14:paraId="3FF91A82" w14:textId="77777777" w:rsidR="00035586" w:rsidRPr="003154BA" w:rsidRDefault="00035586" w:rsidP="007446CA">
            <w:pPr>
              <w:jc w:val="center"/>
              <w:rPr>
                <w:rFonts w:ascii="Cambria" w:hAnsi="Cambria"/>
                <w:b/>
                <w:bCs/>
              </w:rPr>
            </w:pPr>
            <w:r w:rsidRPr="003154BA">
              <w:rPr>
                <w:rFonts w:ascii="Cambria" w:hAnsi="Cambria"/>
                <w:b/>
                <w:bCs/>
              </w:rPr>
              <w:t>OBJETIVOS:</w:t>
            </w:r>
          </w:p>
        </w:tc>
        <w:tc>
          <w:tcPr>
            <w:tcW w:w="7494" w:type="dxa"/>
            <w:gridSpan w:val="7"/>
          </w:tcPr>
          <w:p w14:paraId="77FDC7EA" w14:textId="53A5B5AF" w:rsidR="00035586" w:rsidRPr="007A7725" w:rsidRDefault="007A7725" w:rsidP="007A7725">
            <w:pPr>
              <w:spacing w:line="480" w:lineRule="auto"/>
              <w:rPr>
                <w:rFonts w:ascii="Cambria" w:hAnsi="Cambria"/>
                <w:b/>
                <w:bCs/>
                <w:lang w:val="es-EC"/>
              </w:rPr>
            </w:pPr>
            <w:r w:rsidRPr="007A7725">
              <w:rPr>
                <w:rFonts w:ascii="Cambria" w:hAnsi="Cambria"/>
                <w:lang w:val="es-EC"/>
              </w:rPr>
              <w:t>Mi objetivo es representar a Brasil de manera energética y coordinada a través de la samba y batucada, mostrando el esfuerzo y la dedicación del club de bastoneras. También quiero fomentar el trabajo en equipo y la colaboración entre los miembros del club para ofrecer una actuación impresionante durante la inauguración de los juegos deportivos.</w:t>
            </w:r>
          </w:p>
        </w:tc>
      </w:tr>
      <w:tr w:rsidR="00035586" w:rsidRPr="003154BA" w14:paraId="07EC686B" w14:textId="77777777" w:rsidTr="08902FE2">
        <w:trPr>
          <w:trHeight w:val="277"/>
          <w:jc w:val="center"/>
        </w:trPr>
        <w:tc>
          <w:tcPr>
            <w:tcW w:w="2391" w:type="dxa"/>
            <w:shd w:val="clear" w:color="auto" w:fill="002060"/>
          </w:tcPr>
          <w:p w14:paraId="277449DB" w14:textId="77777777" w:rsidR="00035586" w:rsidRPr="003154BA" w:rsidRDefault="00035586" w:rsidP="007446CA">
            <w:pPr>
              <w:jc w:val="center"/>
              <w:rPr>
                <w:rFonts w:ascii="Cambria" w:hAnsi="Cambria"/>
                <w:b/>
                <w:bCs/>
              </w:rPr>
            </w:pPr>
            <w:r w:rsidRPr="003154BA">
              <w:rPr>
                <w:rFonts w:ascii="Cambria" w:hAnsi="Cambria"/>
                <w:b/>
                <w:bCs/>
              </w:rPr>
              <w:t>LUGAR:</w:t>
            </w:r>
          </w:p>
        </w:tc>
        <w:tc>
          <w:tcPr>
            <w:tcW w:w="7494" w:type="dxa"/>
            <w:gridSpan w:val="7"/>
          </w:tcPr>
          <w:p w14:paraId="33420CA8" w14:textId="011FABC5" w:rsidR="00035586" w:rsidRPr="007A7725" w:rsidRDefault="007A7725" w:rsidP="007A7725">
            <w:pPr>
              <w:spacing w:line="480" w:lineRule="auto"/>
              <w:rPr>
                <w:rFonts w:ascii="Cambria" w:hAnsi="Cambria"/>
                <w:b/>
                <w:bCs/>
                <w:lang w:val="es-EC"/>
              </w:rPr>
            </w:pPr>
            <w:r w:rsidRPr="007A7725">
              <w:rPr>
                <w:rFonts w:ascii="Cambria" w:hAnsi="Cambria"/>
                <w:lang w:val="es-EC"/>
              </w:rPr>
              <w:t>La presentación se llevará a cabo en el gimnasio de la institución, que será el lugar donde se celebrará la inauguración de los juegos deportivos.</w:t>
            </w:r>
          </w:p>
        </w:tc>
      </w:tr>
      <w:tr w:rsidR="00035586" w:rsidRPr="003154BA" w14:paraId="10E590F7" w14:textId="77777777" w:rsidTr="08902FE2">
        <w:trPr>
          <w:trHeight w:val="277"/>
          <w:jc w:val="center"/>
        </w:trPr>
        <w:tc>
          <w:tcPr>
            <w:tcW w:w="2391" w:type="dxa"/>
            <w:shd w:val="clear" w:color="auto" w:fill="002060"/>
          </w:tcPr>
          <w:p w14:paraId="136E8D1E" w14:textId="77777777" w:rsidR="00035586" w:rsidRPr="003154BA" w:rsidRDefault="00035586" w:rsidP="007446CA">
            <w:pPr>
              <w:jc w:val="center"/>
              <w:rPr>
                <w:rFonts w:ascii="Cambria" w:hAnsi="Cambria"/>
                <w:b/>
                <w:bCs/>
              </w:rPr>
            </w:pPr>
            <w:r w:rsidRPr="003154BA">
              <w:rPr>
                <w:rFonts w:ascii="Cambria" w:hAnsi="Cambria"/>
                <w:b/>
                <w:bCs/>
              </w:rPr>
              <w:t>¿A QUIÉNES?</w:t>
            </w:r>
          </w:p>
        </w:tc>
        <w:tc>
          <w:tcPr>
            <w:tcW w:w="7494" w:type="dxa"/>
            <w:gridSpan w:val="7"/>
          </w:tcPr>
          <w:p w14:paraId="13286CE0" w14:textId="675640B1" w:rsidR="00035586" w:rsidRPr="007A7725" w:rsidRDefault="007A7725" w:rsidP="007A7725">
            <w:pPr>
              <w:spacing w:line="480" w:lineRule="auto"/>
              <w:rPr>
                <w:rFonts w:ascii="Cambria" w:hAnsi="Cambria"/>
                <w:b/>
                <w:bCs/>
                <w:lang w:val="es-EC"/>
              </w:rPr>
            </w:pPr>
            <w:r w:rsidRPr="007A7725">
              <w:rPr>
                <w:rFonts w:ascii="Cambria" w:hAnsi="Cambria"/>
                <w:lang w:val="es-EC"/>
              </w:rPr>
              <w:t>La actuación estará dirigida a toda la comunidad escolar, incluidos estudiantes, profesores y familiares que asistirán al evento.</w:t>
            </w:r>
          </w:p>
        </w:tc>
      </w:tr>
      <w:tr w:rsidR="00035586" w:rsidRPr="003154BA" w14:paraId="28186B74" w14:textId="77777777" w:rsidTr="08902FE2">
        <w:trPr>
          <w:trHeight w:val="260"/>
          <w:jc w:val="center"/>
        </w:trPr>
        <w:tc>
          <w:tcPr>
            <w:tcW w:w="2391" w:type="dxa"/>
            <w:shd w:val="clear" w:color="auto" w:fill="002060"/>
          </w:tcPr>
          <w:p w14:paraId="51F70110" w14:textId="74BA8477" w:rsidR="00035586" w:rsidRPr="003154BA" w:rsidRDefault="00035586" w:rsidP="007446CA">
            <w:pPr>
              <w:jc w:val="center"/>
              <w:rPr>
                <w:rFonts w:ascii="Cambria" w:hAnsi="Cambria"/>
                <w:b/>
                <w:bCs/>
              </w:rPr>
            </w:pPr>
            <w:r w:rsidRPr="08902FE2">
              <w:rPr>
                <w:rFonts w:ascii="Cambria" w:hAnsi="Cambria"/>
                <w:b/>
                <w:bCs/>
              </w:rPr>
              <w:t>¿</w:t>
            </w:r>
            <w:r w:rsidR="357D68C9" w:rsidRPr="08902FE2">
              <w:rPr>
                <w:rFonts w:ascii="Cambria" w:hAnsi="Cambria"/>
                <w:b/>
                <w:bCs/>
              </w:rPr>
              <w:t>COMO</w:t>
            </w:r>
            <w:r w:rsidRPr="08902FE2">
              <w:rPr>
                <w:rFonts w:ascii="Cambria" w:hAnsi="Cambria"/>
                <w:b/>
                <w:bCs/>
              </w:rPr>
              <w:t>?</w:t>
            </w:r>
          </w:p>
        </w:tc>
        <w:tc>
          <w:tcPr>
            <w:tcW w:w="7494" w:type="dxa"/>
            <w:gridSpan w:val="7"/>
          </w:tcPr>
          <w:p w14:paraId="0BF09889" w14:textId="6DAC7779" w:rsidR="00035586" w:rsidRPr="007A7725" w:rsidRDefault="007A7725" w:rsidP="007A7725">
            <w:pPr>
              <w:spacing w:line="480" w:lineRule="auto"/>
              <w:rPr>
                <w:rFonts w:ascii="Cambria" w:hAnsi="Cambria"/>
                <w:b/>
                <w:bCs/>
                <w:lang w:val="es-EC"/>
              </w:rPr>
            </w:pPr>
            <w:r w:rsidRPr="007A7725">
              <w:rPr>
                <w:rFonts w:ascii="Cambria" w:hAnsi="Cambria"/>
                <w:lang w:val="es-EC"/>
              </w:rPr>
              <w:t>La presentación consistirá en una coreografía de samba y batucada.</w:t>
            </w:r>
          </w:p>
        </w:tc>
      </w:tr>
      <w:tr w:rsidR="00035586" w:rsidRPr="003154BA" w14:paraId="529D1EBE" w14:textId="77777777" w:rsidTr="08902FE2">
        <w:trPr>
          <w:trHeight w:val="277"/>
          <w:jc w:val="center"/>
        </w:trPr>
        <w:tc>
          <w:tcPr>
            <w:tcW w:w="2391" w:type="dxa"/>
            <w:shd w:val="clear" w:color="auto" w:fill="002060"/>
          </w:tcPr>
          <w:p w14:paraId="4BDF1702" w14:textId="77777777" w:rsidR="00035586" w:rsidRPr="003154BA" w:rsidRDefault="00035586" w:rsidP="007446CA">
            <w:pPr>
              <w:jc w:val="center"/>
              <w:rPr>
                <w:rFonts w:ascii="Cambria" w:hAnsi="Cambria"/>
                <w:b/>
                <w:bCs/>
              </w:rPr>
            </w:pPr>
            <w:r w:rsidRPr="003154BA">
              <w:rPr>
                <w:rFonts w:ascii="Cambria" w:hAnsi="Cambria"/>
                <w:b/>
                <w:bCs/>
              </w:rPr>
              <w:lastRenderedPageBreak/>
              <w:t>¿CON QUÉ?</w:t>
            </w:r>
          </w:p>
        </w:tc>
        <w:tc>
          <w:tcPr>
            <w:tcW w:w="7494" w:type="dxa"/>
            <w:gridSpan w:val="7"/>
          </w:tcPr>
          <w:p w14:paraId="488287B6" w14:textId="054A9D13" w:rsidR="00035586" w:rsidRPr="007A7725" w:rsidRDefault="007A7725" w:rsidP="007A7725">
            <w:pPr>
              <w:spacing w:line="480" w:lineRule="auto"/>
              <w:rPr>
                <w:rFonts w:ascii="Cambria" w:hAnsi="Cambria"/>
                <w:b/>
                <w:bCs/>
                <w:lang w:val="es-EC"/>
              </w:rPr>
            </w:pPr>
            <w:r w:rsidRPr="007A7725">
              <w:rPr>
                <w:rFonts w:ascii="Cambria" w:hAnsi="Cambria"/>
                <w:lang w:val="es-EC"/>
              </w:rPr>
              <w:t>No utilizaremos trajes tradicionales, pero nos aseguraremos de llevar ropa cómoda y de colores vibrantes para representar a Brasil. En cuanto al maquillaje, optaremos por un estilo sencillo, que resalte la energía de la presentación sin hacerlo demasiado elaborado</w:t>
            </w:r>
          </w:p>
        </w:tc>
      </w:tr>
      <w:tr w:rsidR="004614F2" w:rsidRPr="003154BA" w14:paraId="6F5EDFDA" w14:textId="77777777" w:rsidTr="08902FE2">
        <w:trPr>
          <w:trHeight w:val="300"/>
          <w:jc w:val="center"/>
        </w:trPr>
        <w:tc>
          <w:tcPr>
            <w:tcW w:w="2391" w:type="dxa"/>
            <w:vMerge w:val="restart"/>
            <w:shd w:val="clear" w:color="auto" w:fill="002060"/>
          </w:tcPr>
          <w:p w14:paraId="70B13FC1" w14:textId="77777777" w:rsidR="00035586" w:rsidRPr="003154BA" w:rsidRDefault="00035586" w:rsidP="007446CA">
            <w:pPr>
              <w:jc w:val="center"/>
              <w:rPr>
                <w:rFonts w:ascii="Cambria" w:hAnsi="Cambria"/>
                <w:b/>
                <w:bCs/>
              </w:rPr>
            </w:pPr>
            <w:r w:rsidRPr="003154BA">
              <w:rPr>
                <w:rFonts w:ascii="Cambria" w:hAnsi="Cambria"/>
                <w:b/>
                <w:bCs/>
              </w:rPr>
              <w:t>DISTRIBUCIÓN DE ÁREAS CAS:</w:t>
            </w:r>
          </w:p>
        </w:tc>
        <w:tc>
          <w:tcPr>
            <w:tcW w:w="4240" w:type="dxa"/>
            <w:gridSpan w:val="4"/>
            <w:shd w:val="clear" w:color="auto" w:fill="002060"/>
          </w:tcPr>
          <w:p w14:paraId="5AE7BC0F" w14:textId="77777777" w:rsidR="00035586" w:rsidRPr="003154BA" w:rsidRDefault="00035586" w:rsidP="007446CA">
            <w:pPr>
              <w:jc w:val="center"/>
              <w:rPr>
                <w:rFonts w:ascii="Cambria" w:hAnsi="Cambria"/>
                <w:b/>
                <w:bCs/>
              </w:rPr>
            </w:pPr>
            <w:r w:rsidRPr="003154BA">
              <w:rPr>
                <w:rFonts w:ascii="Cambria" w:hAnsi="Cambria"/>
                <w:b/>
                <w:bCs/>
              </w:rPr>
              <w:t>CREATIVIDAD</w:t>
            </w:r>
          </w:p>
        </w:tc>
        <w:tc>
          <w:tcPr>
            <w:tcW w:w="1879" w:type="dxa"/>
            <w:gridSpan w:val="2"/>
            <w:shd w:val="clear" w:color="auto" w:fill="002060"/>
          </w:tcPr>
          <w:p w14:paraId="0726697D" w14:textId="77777777" w:rsidR="00035586" w:rsidRPr="003154BA" w:rsidRDefault="00035586" w:rsidP="007446CA">
            <w:pPr>
              <w:jc w:val="center"/>
              <w:rPr>
                <w:rFonts w:ascii="Cambria" w:hAnsi="Cambria"/>
                <w:b/>
                <w:bCs/>
              </w:rPr>
            </w:pPr>
            <w:r w:rsidRPr="003154BA">
              <w:rPr>
                <w:rFonts w:ascii="Cambria" w:hAnsi="Cambria"/>
                <w:b/>
                <w:bCs/>
              </w:rPr>
              <w:t>ACTIVIDAD</w:t>
            </w:r>
          </w:p>
        </w:tc>
        <w:tc>
          <w:tcPr>
            <w:tcW w:w="1375" w:type="dxa"/>
            <w:shd w:val="clear" w:color="auto" w:fill="002060"/>
          </w:tcPr>
          <w:p w14:paraId="67A9924F" w14:textId="77777777" w:rsidR="00035586" w:rsidRPr="003154BA" w:rsidRDefault="00035586" w:rsidP="007446CA">
            <w:pPr>
              <w:jc w:val="center"/>
              <w:rPr>
                <w:rFonts w:ascii="Cambria" w:hAnsi="Cambria"/>
                <w:b/>
                <w:bCs/>
              </w:rPr>
            </w:pPr>
            <w:r w:rsidRPr="003154BA">
              <w:rPr>
                <w:rFonts w:ascii="Cambria" w:hAnsi="Cambria"/>
                <w:b/>
                <w:bCs/>
              </w:rPr>
              <w:t>SERVICIO</w:t>
            </w:r>
          </w:p>
        </w:tc>
      </w:tr>
      <w:tr w:rsidR="00035586" w:rsidRPr="003154BA" w14:paraId="33C6262C" w14:textId="77777777" w:rsidTr="08902FE2">
        <w:trPr>
          <w:trHeight w:val="147"/>
          <w:jc w:val="center"/>
        </w:trPr>
        <w:tc>
          <w:tcPr>
            <w:tcW w:w="2391" w:type="dxa"/>
            <w:vMerge/>
          </w:tcPr>
          <w:p w14:paraId="25BE9167" w14:textId="77777777" w:rsidR="00035586" w:rsidRPr="003154BA" w:rsidRDefault="00035586" w:rsidP="007446CA">
            <w:pPr>
              <w:jc w:val="center"/>
              <w:rPr>
                <w:rFonts w:ascii="Cambria" w:hAnsi="Cambria"/>
                <w:b/>
                <w:bCs/>
              </w:rPr>
            </w:pPr>
          </w:p>
        </w:tc>
        <w:tc>
          <w:tcPr>
            <w:tcW w:w="4240" w:type="dxa"/>
            <w:gridSpan w:val="4"/>
          </w:tcPr>
          <w:p w14:paraId="1ADCE2C7" w14:textId="77777777" w:rsidR="00035586" w:rsidRPr="003154BA" w:rsidRDefault="00035586" w:rsidP="007446CA">
            <w:pPr>
              <w:jc w:val="center"/>
              <w:rPr>
                <w:rFonts w:ascii="Cambria" w:hAnsi="Cambria"/>
                <w:b/>
                <w:bCs/>
              </w:rPr>
            </w:pPr>
            <w:r w:rsidRPr="003154BA">
              <w:rPr>
                <w:rFonts w:ascii="Cambria" w:hAnsi="Cambria"/>
                <w:b/>
                <w:bCs/>
              </w:rPr>
              <w:t>25%</w:t>
            </w:r>
          </w:p>
        </w:tc>
        <w:tc>
          <w:tcPr>
            <w:tcW w:w="1879" w:type="dxa"/>
            <w:gridSpan w:val="2"/>
          </w:tcPr>
          <w:p w14:paraId="26F4B546" w14:textId="77777777" w:rsidR="00035586" w:rsidRPr="003154BA" w:rsidRDefault="00035586" w:rsidP="007446CA">
            <w:pPr>
              <w:jc w:val="center"/>
              <w:rPr>
                <w:rFonts w:ascii="Cambria" w:hAnsi="Cambria"/>
                <w:b/>
                <w:bCs/>
              </w:rPr>
            </w:pPr>
            <w:r w:rsidRPr="003154BA">
              <w:rPr>
                <w:rFonts w:ascii="Cambria" w:hAnsi="Cambria"/>
                <w:b/>
                <w:bCs/>
              </w:rPr>
              <w:t>25%</w:t>
            </w:r>
          </w:p>
        </w:tc>
        <w:tc>
          <w:tcPr>
            <w:tcW w:w="1375" w:type="dxa"/>
          </w:tcPr>
          <w:p w14:paraId="14DB1520" w14:textId="77777777" w:rsidR="00035586" w:rsidRPr="003154BA" w:rsidRDefault="00035586" w:rsidP="007446CA">
            <w:pPr>
              <w:jc w:val="center"/>
              <w:rPr>
                <w:rFonts w:ascii="Cambria" w:hAnsi="Cambria"/>
                <w:b/>
                <w:bCs/>
              </w:rPr>
            </w:pPr>
            <w:r w:rsidRPr="003154BA">
              <w:rPr>
                <w:rFonts w:ascii="Cambria" w:hAnsi="Cambria"/>
                <w:b/>
                <w:bCs/>
              </w:rPr>
              <w:t>50%</w:t>
            </w:r>
          </w:p>
        </w:tc>
      </w:tr>
      <w:tr w:rsidR="00035586" w:rsidRPr="003154BA" w14:paraId="340E8C50" w14:textId="77777777" w:rsidTr="08902FE2">
        <w:trPr>
          <w:trHeight w:val="260"/>
          <w:jc w:val="center"/>
        </w:trPr>
        <w:tc>
          <w:tcPr>
            <w:tcW w:w="2391" w:type="dxa"/>
            <w:vMerge w:val="restart"/>
            <w:shd w:val="clear" w:color="auto" w:fill="002060"/>
          </w:tcPr>
          <w:p w14:paraId="53B32CA4" w14:textId="77777777" w:rsidR="00035586" w:rsidRPr="003154BA" w:rsidRDefault="00035586" w:rsidP="007446CA">
            <w:pPr>
              <w:jc w:val="center"/>
              <w:rPr>
                <w:rFonts w:ascii="Cambria" w:hAnsi="Cambria"/>
                <w:b/>
                <w:bCs/>
              </w:rPr>
            </w:pPr>
          </w:p>
          <w:p w14:paraId="1BC4746F" w14:textId="77777777" w:rsidR="00035586" w:rsidRPr="003154BA" w:rsidRDefault="00035586" w:rsidP="007446CA">
            <w:pPr>
              <w:jc w:val="center"/>
              <w:rPr>
                <w:rFonts w:ascii="Cambria" w:hAnsi="Cambria"/>
                <w:b/>
                <w:bCs/>
              </w:rPr>
            </w:pPr>
          </w:p>
          <w:p w14:paraId="5AB38C88" w14:textId="77777777" w:rsidR="00035586" w:rsidRPr="003154BA" w:rsidRDefault="00035586" w:rsidP="007446CA">
            <w:pPr>
              <w:jc w:val="center"/>
              <w:rPr>
                <w:rFonts w:ascii="Cambria" w:hAnsi="Cambria"/>
                <w:b/>
                <w:bCs/>
              </w:rPr>
            </w:pPr>
          </w:p>
          <w:p w14:paraId="35231ED0" w14:textId="77777777" w:rsidR="00035586" w:rsidRPr="003154BA" w:rsidRDefault="00035586" w:rsidP="007446CA">
            <w:pPr>
              <w:jc w:val="center"/>
              <w:rPr>
                <w:rFonts w:ascii="Cambria" w:hAnsi="Cambria"/>
                <w:b/>
                <w:bCs/>
              </w:rPr>
            </w:pPr>
            <w:r w:rsidRPr="003154BA">
              <w:rPr>
                <w:rFonts w:ascii="Cambria" w:hAnsi="Cambria"/>
                <w:b/>
                <w:bCs/>
              </w:rPr>
              <w:t>FIRMAS DE RESPONSABILDAD:</w:t>
            </w:r>
          </w:p>
        </w:tc>
        <w:tc>
          <w:tcPr>
            <w:tcW w:w="3745" w:type="dxa"/>
            <w:gridSpan w:val="2"/>
            <w:shd w:val="clear" w:color="auto" w:fill="002060"/>
          </w:tcPr>
          <w:p w14:paraId="1F61F080" w14:textId="77777777" w:rsidR="00035586" w:rsidRPr="003154BA" w:rsidRDefault="00035586" w:rsidP="007446CA">
            <w:pPr>
              <w:jc w:val="center"/>
              <w:rPr>
                <w:rFonts w:ascii="Cambria" w:hAnsi="Cambria"/>
                <w:b/>
                <w:bCs/>
              </w:rPr>
            </w:pPr>
            <w:r w:rsidRPr="003154BA">
              <w:rPr>
                <w:rFonts w:ascii="Cambria" w:hAnsi="Cambria"/>
                <w:b/>
                <w:bCs/>
              </w:rPr>
              <w:t>ESTUDIANTES:</w:t>
            </w:r>
          </w:p>
        </w:tc>
        <w:tc>
          <w:tcPr>
            <w:tcW w:w="3749" w:type="dxa"/>
            <w:gridSpan w:val="5"/>
            <w:shd w:val="clear" w:color="auto" w:fill="002060"/>
          </w:tcPr>
          <w:p w14:paraId="0B54174D" w14:textId="1CAD1D6B" w:rsidR="00035586" w:rsidRPr="003154BA" w:rsidRDefault="00035586" w:rsidP="007446CA">
            <w:pPr>
              <w:jc w:val="center"/>
              <w:rPr>
                <w:rFonts w:ascii="Cambria" w:hAnsi="Cambria"/>
                <w:b/>
                <w:bCs/>
              </w:rPr>
            </w:pPr>
            <w:r w:rsidRPr="003154BA">
              <w:rPr>
                <w:rFonts w:ascii="Cambria" w:hAnsi="Cambria"/>
                <w:b/>
                <w:bCs/>
              </w:rPr>
              <w:t>ASESOR CAS</w:t>
            </w:r>
            <w:r w:rsidR="003154BA" w:rsidRPr="003154BA">
              <w:rPr>
                <w:rFonts w:ascii="Cambria" w:hAnsi="Cambria"/>
                <w:b/>
                <w:bCs/>
              </w:rPr>
              <w:t>/ PARTICIPACIÓN ESTUDIANTIL</w:t>
            </w:r>
            <w:r w:rsidRPr="003154BA">
              <w:rPr>
                <w:rFonts w:ascii="Cambria" w:hAnsi="Cambria"/>
                <w:b/>
                <w:bCs/>
              </w:rPr>
              <w:t>:</w:t>
            </w:r>
          </w:p>
        </w:tc>
      </w:tr>
      <w:tr w:rsidR="00035586" w:rsidRPr="003154BA" w14:paraId="7C1EA802" w14:textId="77777777" w:rsidTr="08902FE2">
        <w:trPr>
          <w:trHeight w:val="147"/>
          <w:jc w:val="center"/>
        </w:trPr>
        <w:tc>
          <w:tcPr>
            <w:tcW w:w="2391" w:type="dxa"/>
            <w:vMerge/>
          </w:tcPr>
          <w:p w14:paraId="2D299A67" w14:textId="77777777" w:rsidR="00035586" w:rsidRPr="003154BA" w:rsidRDefault="00035586" w:rsidP="007446CA">
            <w:pPr>
              <w:jc w:val="center"/>
              <w:rPr>
                <w:rFonts w:ascii="Cambria" w:hAnsi="Cambria"/>
                <w:b/>
                <w:bCs/>
              </w:rPr>
            </w:pPr>
          </w:p>
        </w:tc>
        <w:tc>
          <w:tcPr>
            <w:tcW w:w="3745" w:type="dxa"/>
            <w:gridSpan w:val="2"/>
          </w:tcPr>
          <w:p w14:paraId="301523E1" w14:textId="77777777" w:rsidR="00035586" w:rsidRPr="003154BA" w:rsidRDefault="00035586" w:rsidP="007446CA">
            <w:pPr>
              <w:jc w:val="center"/>
              <w:rPr>
                <w:rFonts w:ascii="Cambria" w:hAnsi="Cambria"/>
                <w:b/>
                <w:bCs/>
              </w:rPr>
            </w:pPr>
          </w:p>
          <w:p w14:paraId="360E4D00" w14:textId="77777777" w:rsidR="00035586" w:rsidRPr="003154BA" w:rsidRDefault="00035586" w:rsidP="007446CA">
            <w:pPr>
              <w:jc w:val="center"/>
              <w:rPr>
                <w:rFonts w:ascii="Cambria" w:hAnsi="Cambria"/>
                <w:b/>
                <w:bCs/>
              </w:rPr>
            </w:pPr>
          </w:p>
          <w:p w14:paraId="5DACBFCE" w14:textId="77777777" w:rsidR="00035586" w:rsidRPr="003154BA" w:rsidRDefault="00035586" w:rsidP="007446CA">
            <w:pPr>
              <w:jc w:val="center"/>
              <w:rPr>
                <w:rFonts w:ascii="Cambria" w:hAnsi="Cambria"/>
                <w:b/>
                <w:bCs/>
              </w:rPr>
            </w:pPr>
          </w:p>
          <w:p w14:paraId="474734A0" w14:textId="7AF2246D" w:rsidR="00035586" w:rsidRPr="003154BA" w:rsidRDefault="007A7725" w:rsidP="007446CA">
            <w:pPr>
              <w:jc w:val="center"/>
              <w:rPr>
                <w:rFonts w:ascii="Cambria" w:hAnsi="Cambria"/>
                <w:b/>
                <w:bCs/>
              </w:rPr>
            </w:pPr>
            <w:r>
              <w:rPr>
                <w:rFonts w:ascii="Cambria" w:hAnsi="Cambria"/>
                <w:b/>
                <w:bCs/>
                <w:noProof/>
                <w14:ligatures w14:val="none"/>
              </w:rPr>
              <mc:AlternateContent>
                <mc:Choice Requires="wpi">
                  <w:drawing>
                    <wp:anchor distT="0" distB="0" distL="114300" distR="114300" simplePos="0" relativeHeight="251663360" behindDoc="0" locked="0" layoutInCell="1" allowOverlap="1" wp14:anchorId="3663A059" wp14:editId="16434D1B">
                      <wp:simplePos x="0" y="0"/>
                      <wp:positionH relativeFrom="column">
                        <wp:posOffset>572427</wp:posOffset>
                      </wp:positionH>
                      <wp:positionV relativeFrom="paragraph">
                        <wp:posOffset>-552890</wp:posOffset>
                      </wp:positionV>
                      <wp:extent cx="1220200" cy="1255913"/>
                      <wp:effectExtent l="38100" t="0" r="0" b="0"/>
                      <wp:wrapNone/>
                      <wp:docPr id="6" name="Entrada de lápiz 6"/>
                      <wp:cNvGraphicFramePr/>
                      <a:graphic xmlns:a="http://schemas.openxmlformats.org/drawingml/2006/main">
                        <a:graphicData uri="http://schemas.microsoft.com/office/word/2010/wordprocessingInk">
                          <w14:contentPart bwMode="auto" r:id="rId10">
                            <w14:nvContentPartPr>
                              <w14:cNvContentPartPr/>
                            </w14:nvContentPartPr>
                            <w14:xfrm rot="1644542">
                              <a:off x="0" y="0"/>
                              <a:ext cx="1220200" cy="1255913"/>
                            </w14:xfrm>
                          </w14:contentPart>
                        </a:graphicData>
                      </a:graphic>
                      <wp14:sizeRelH relativeFrom="margin">
                        <wp14:pctWidth>0</wp14:pctWidth>
                      </wp14:sizeRelH>
                      <wp14:sizeRelV relativeFrom="margin">
                        <wp14:pctHeight>0</wp14:pctHeight>
                      </wp14:sizeRelV>
                    </wp:anchor>
                  </w:drawing>
                </mc:Choice>
                <mc:Fallback>
                  <w:pict>
                    <v:shapetype w14:anchorId="310E7BC2"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Entrada de lápiz 6" o:spid="_x0000_s1026" type="#_x0000_t75" style="position:absolute;margin-left:43.85pt;margin-top:-44.75pt;width:98.55pt;height:101.35pt;rotation:1796278fd;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">
                      <v:imagedata r:id="rId11" o:title=""/>
                    </v:shape>
                  </w:pict>
                </mc:Fallback>
              </mc:AlternateContent>
            </w:r>
          </w:p>
          <w:p w14:paraId="11BAC275" w14:textId="77777777" w:rsidR="00035586" w:rsidRPr="003154BA" w:rsidRDefault="00035586" w:rsidP="007446CA">
            <w:pPr>
              <w:jc w:val="center"/>
              <w:rPr>
                <w:rFonts w:ascii="Cambria" w:hAnsi="Cambria"/>
                <w:b/>
                <w:bCs/>
              </w:rPr>
            </w:pPr>
          </w:p>
          <w:p w14:paraId="44C2BE4C" w14:textId="58A203BC" w:rsidR="00035586" w:rsidRPr="003154BA" w:rsidRDefault="00035586" w:rsidP="007446CA">
            <w:pPr>
              <w:jc w:val="center"/>
              <w:rPr>
                <w:rFonts w:ascii="Cambria" w:hAnsi="Cambria"/>
                <w:b/>
                <w:bCs/>
              </w:rPr>
            </w:pPr>
          </w:p>
          <w:p w14:paraId="7E0B417F" w14:textId="1C72CB68" w:rsidR="00035586" w:rsidRPr="003154BA" w:rsidRDefault="00035586" w:rsidP="007446CA">
            <w:pPr>
              <w:jc w:val="center"/>
              <w:rPr>
                <w:rFonts w:ascii="Cambria" w:hAnsi="Cambria"/>
                <w:b/>
                <w:bCs/>
              </w:rPr>
            </w:pPr>
          </w:p>
        </w:tc>
        <w:tc>
          <w:tcPr>
            <w:tcW w:w="3749" w:type="dxa"/>
            <w:gridSpan w:val="5"/>
          </w:tcPr>
          <w:p w14:paraId="10DCA7D1" w14:textId="7AAA2F49" w:rsidR="00035586" w:rsidRPr="003154BA" w:rsidRDefault="00035586" w:rsidP="007446CA">
            <w:pPr>
              <w:jc w:val="center"/>
              <w:rPr>
                <w:rFonts w:ascii="Cambria" w:hAnsi="Cambria"/>
                <w:b/>
                <w:bCs/>
              </w:rPr>
            </w:pPr>
          </w:p>
        </w:tc>
      </w:tr>
      <w:tr w:rsidR="00035586" w:rsidRPr="003154BA" w14:paraId="041ECEA6" w14:textId="77777777" w:rsidTr="08902FE2">
        <w:trPr>
          <w:trHeight w:val="277"/>
          <w:jc w:val="center"/>
        </w:trPr>
        <w:tc>
          <w:tcPr>
            <w:tcW w:w="2391" w:type="dxa"/>
            <w:shd w:val="clear" w:color="auto" w:fill="002060"/>
          </w:tcPr>
          <w:p w14:paraId="3F203F93" w14:textId="77777777" w:rsidR="00035586" w:rsidRPr="003154BA" w:rsidRDefault="00035586" w:rsidP="007446CA">
            <w:pPr>
              <w:jc w:val="center"/>
              <w:rPr>
                <w:rFonts w:ascii="Cambria" w:hAnsi="Cambria"/>
                <w:b/>
                <w:bCs/>
              </w:rPr>
            </w:pPr>
            <w:r w:rsidRPr="003154BA">
              <w:rPr>
                <w:rFonts w:ascii="Cambria" w:hAnsi="Cambria"/>
                <w:b/>
                <w:bCs/>
              </w:rPr>
              <w:t>FECHA DE ENTREGA:</w:t>
            </w:r>
          </w:p>
        </w:tc>
        <w:tc>
          <w:tcPr>
            <w:tcW w:w="7494" w:type="dxa"/>
            <w:gridSpan w:val="7"/>
          </w:tcPr>
          <w:p w14:paraId="5333C524" w14:textId="09B4BB60" w:rsidR="00035586" w:rsidRPr="007A7725" w:rsidRDefault="007A7725" w:rsidP="007446CA">
            <w:pPr>
              <w:jc w:val="center"/>
              <w:rPr>
                <w:rFonts w:ascii="Cambria" w:hAnsi="Cambria"/>
              </w:rPr>
            </w:pPr>
            <w:r w:rsidRPr="007A7725">
              <w:rPr>
                <w:rFonts w:ascii="Cambria" w:hAnsi="Cambria"/>
              </w:rPr>
              <w:t>08 de marzo del 2025</w:t>
            </w:r>
          </w:p>
        </w:tc>
      </w:tr>
    </w:tbl>
    <w:p w14:paraId="2CEA5E3E" w14:textId="77777777" w:rsidR="00035586" w:rsidRPr="003154BA" w:rsidRDefault="00035586" w:rsidP="00035586">
      <w:pPr>
        <w:spacing w:after="0" w:line="240" w:lineRule="auto"/>
        <w:jc w:val="center"/>
        <w:rPr>
          <w:rFonts w:ascii="Cambria" w:hAnsi="Cambria"/>
          <w:b/>
          <w:bCs/>
        </w:rPr>
      </w:pPr>
    </w:p>
    <w:p w14:paraId="362E433F" w14:textId="77777777" w:rsidR="00035586" w:rsidRPr="003154BA" w:rsidRDefault="00035586" w:rsidP="00035586">
      <w:pPr>
        <w:spacing w:after="0" w:line="240" w:lineRule="auto"/>
        <w:jc w:val="center"/>
        <w:rPr>
          <w:rFonts w:ascii="Cambria" w:hAnsi="Cambria"/>
          <w:b/>
          <w:bCs/>
        </w:rPr>
      </w:pPr>
    </w:p>
    <w:p w14:paraId="27D68FBF" w14:textId="77777777" w:rsidR="00035586" w:rsidRPr="003154BA" w:rsidRDefault="00035586" w:rsidP="00035586">
      <w:pPr>
        <w:spacing w:after="0" w:line="240" w:lineRule="auto"/>
        <w:jc w:val="center"/>
        <w:rPr>
          <w:rFonts w:ascii="Cambria" w:hAnsi="Cambria"/>
          <w:b/>
          <w:bCs/>
        </w:rPr>
      </w:pPr>
    </w:p>
    <w:p w14:paraId="7E9ACD3B" w14:textId="77777777" w:rsidR="00035586" w:rsidRPr="003154BA" w:rsidRDefault="00035586" w:rsidP="00035586">
      <w:pPr>
        <w:spacing w:after="0" w:line="240" w:lineRule="auto"/>
        <w:jc w:val="center"/>
        <w:rPr>
          <w:rFonts w:ascii="Cambria" w:hAnsi="Cambria"/>
          <w:b/>
          <w:bCs/>
        </w:rPr>
      </w:pPr>
    </w:p>
    <w:p w14:paraId="1479B80C" w14:textId="78457A3F" w:rsidR="6C2328E2" w:rsidRPr="003154BA" w:rsidRDefault="6C2328E2" w:rsidP="6C2328E2">
      <w:pPr>
        <w:spacing w:after="0" w:line="240" w:lineRule="auto"/>
        <w:jc w:val="center"/>
        <w:rPr>
          <w:rFonts w:ascii="Cambria" w:hAnsi="Cambria"/>
          <w:b/>
          <w:bCs/>
        </w:rPr>
      </w:pPr>
    </w:p>
    <w:p w14:paraId="29AD79CC" w14:textId="6F4AE37F" w:rsidR="6C2328E2" w:rsidRPr="003154BA" w:rsidRDefault="6C2328E2" w:rsidP="6C2328E2">
      <w:pPr>
        <w:spacing w:after="0" w:line="240" w:lineRule="auto"/>
        <w:jc w:val="center"/>
        <w:rPr>
          <w:rFonts w:ascii="Cambria" w:hAnsi="Cambria"/>
          <w:b/>
          <w:bCs/>
        </w:rPr>
      </w:pPr>
    </w:p>
    <w:p w14:paraId="5477C83C" w14:textId="77777777" w:rsidR="00035586" w:rsidRPr="003154BA" w:rsidRDefault="00035586" w:rsidP="00035586">
      <w:pPr>
        <w:spacing w:after="0" w:line="240" w:lineRule="auto"/>
        <w:jc w:val="center"/>
        <w:rPr>
          <w:rFonts w:ascii="Cambria" w:hAnsi="Cambria"/>
          <w:b/>
          <w:bCs/>
        </w:rPr>
      </w:pPr>
    </w:p>
    <w:sectPr w:rsidR="00035586" w:rsidRPr="003154BA" w:rsidSect="007D5A0E">
      <w:headerReference w:type="default" r:id="rId12"/>
      <w:footerReference w:type="default" r:id="rId13"/>
      <w:pgSz w:w="11906" w:h="16838"/>
      <w:pgMar w:top="2250" w:right="1701" w:bottom="1440"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A03E36" w14:textId="77777777" w:rsidR="000A088E" w:rsidRDefault="000A088E" w:rsidP="005C6B5B">
      <w:pPr>
        <w:spacing w:after="0" w:line="240" w:lineRule="auto"/>
      </w:pPr>
      <w:r>
        <w:separator/>
      </w:r>
    </w:p>
  </w:endnote>
  <w:endnote w:type="continuationSeparator" w:id="0">
    <w:p w14:paraId="1226FADA" w14:textId="77777777" w:rsidR="000A088E" w:rsidRDefault="000A088E" w:rsidP="005C6B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830"/>
      <w:gridCol w:w="2830"/>
      <w:gridCol w:w="2830"/>
    </w:tblGrid>
    <w:tr w:rsidR="3A6E5BCC" w14:paraId="20929557" w14:textId="77777777" w:rsidTr="3A6E5BCC">
      <w:trPr>
        <w:trHeight w:val="300"/>
      </w:trPr>
      <w:tc>
        <w:tcPr>
          <w:tcW w:w="2830" w:type="dxa"/>
        </w:tcPr>
        <w:p w14:paraId="14CBA5C8" w14:textId="22708C2D" w:rsidR="3A6E5BCC" w:rsidRDefault="3A6E5BCC" w:rsidP="3A6E5BCC">
          <w:pPr>
            <w:pStyle w:val="Encabezado"/>
            <w:ind w:left="-115"/>
          </w:pPr>
        </w:p>
      </w:tc>
      <w:tc>
        <w:tcPr>
          <w:tcW w:w="2830" w:type="dxa"/>
        </w:tcPr>
        <w:p w14:paraId="5E7D6061" w14:textId="5D85AE9F" w:rsidR="3A6E5BCC" w:rsidRDefault="3A6E5BCC" w:rsidP="3A6E5BCC">
          <w:pPr>
            <w:pStyle w:val="Encabezado"/>
            <w:jc w:val="center"/>
          </w:pPr>
        </w:p>
      </w:tc>
      <w:tc>
        <w:tcPr>
          <w:tcW w:w="2830" w:type="dxa"/>
        </w:tcPr>
        <w:p w14:paraId="754C091A" w14:textId="4257B825" w:rsidR="3A6E5BCC" w:rsidRDefault="3A6E5BCC" w:rsidP="3A6E5BCC">
          <w:pPr>
            <w:pStyle w:val="Encabezado"/>
            <w:ind w:right="-115"/>
            <w:jc w:val="right"/>
          </w:pPr>
        </w:p>
      </w:tc>
    </w:tr>
  </w:tbl>
  <w:p w14:paraId="7851B1CE" w14:textId="3BE6623D" w:rsidR="3A6E5BCC" w:rsidRDefault="3A6E5BCC" w:rsidP="3A6E5BC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CAC29E" w14:textId="77777777" w:rsidR="000A088E" w:rsidRDefault="000A088E" w:rsidP="005C6B5B">
      <w:pPr>
        <w:spacing w:after="0" w:line="240" w:lineRule="auto"/>
      </w:pPr>
      <w:r>
        <w:separator/>
      </w:r>
    </w:p>
  </w:footnote>
  <w:footnote w:type="continuationSeparator" w:id="0">
    <w:p w14:paraId="6815F8B5" w14:textId="77777777" w:rsidR="000A088E" w:rsidRDefault="000A088E" w:rsidP="005C6B5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131C70" w14:textId="77777777" w:rsidR="005C6B5B" w:rsidRDefault="00BC641F" w:rsidP="00B82565">
    <w:pPr>
      <w:pStyle w:val="Encabezado"/>
      <w:tabs>
        <w:tab w:val="clear" w:pos="4252"/>
        <w:tab w:val="clear" w:pos="8504"/>
        <w:tab w:val="left" w:pos="3374"/>
      </w:tabs>
    </w:pPr>
    <w:r>
      <w:rPr>
        <w:noProof/>
      </w:rPr>
      <w:drawing>
        <wp:anchor distT="0" distB="0" distL="114300" distR="114300" simplePos="0" relativeHeight="251658240" behindDoc="1" locked="0" layoutInCell="1" allowOverlap="1" wp14:anchorId="4306BCD9" wp14:editId="7487B2C3">
          <wp:simplePos x="0" y="0"/>
          <wp:positionH relativeFrom="page">
            <wp:align>left</wp:align>
          </wp:positionH>
          <wp:positionV relativeFrom="paragraph">
            <wp:posOffset>-440055</wp:posOffset>
          </wp:positionV>
          <wp:extent cx="7537603" cy="10658475"/>
          <wp:effectExtent l="0" t="0" r="6350" b="0"/>
          <wp:wrapNone/>
          <wp:docPr id="308265915" name="Imagen 308265915" descr="Imagen que contiene 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magen que contiene Icono&#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7537603" cy="10658475"/>
                  </a:xfrm>
                  <a:prstGeom prst="rect">
                    <a:avLst/>
                  </a:prstGeom>
                </pic:spPr>
              </pic:pic>
            </a:graphicData>
          </a:graphic>
          <wp14:sizeRelH relativeFrom="margin">
            <wp14:pctWidth>0</wp14:pctWidth>
          </wp14:sizeRelH>
          <wp14:sizeRelV relativeFrom="margin">
            <wp14:pctHeight>0</wp14:pctHeight>
          </wp14:sizeRelV>
        </wp:anchor>
      </w:drawing>
    </w:r>
    <w:r w:rsidR="00B82565">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2E30A7D"/>
    <w:multiLevelType w:val="hybridMultilevel"/>
    <w:tmpl w:val="A3FA5C04"/>
    <w:lvl w:ilvl="0" w:tplc="DDC21EF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201125446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5"/>
  <w:proofState w:spelling="clean" w:grammar="clean"/>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5586"/>
    <w:rsid w:val="00022DDB"/>
    <w:rsid w:val="00035586"/>
    <w:rsid w:val="0006213E"/>
    <w:rsid w:val="000A088E"/>
    <w:rsid w:val="000E0087"/>
    <w:rsid w:val="00234D0F"/>
    <w:rsid w:val="00271FCC"/>
    <w:rsid w:val="002A2EA4"/>
    <w:rsid w:val="002F41CE"/>
    <w:rsid w:val="003154BA"/>
    <w:rsid w:val="0036324E"/>
    <w:rsid w:val="003E4506"/>
    <w:rsid w:val="00417A20"/>
    <w:rsid w:val="004614F2"/>
    <w:rsid w:val="00504921"/>
    <w:rsid w:val="005C6B5B"/>
    <w:rsid w:val="00637757"/>
    <w:rsid w:val="006B5EF6"/>
    <w:rsid w:val="006D55D4"/>
    <w:rsid w:val="00767320"/>
    <w:rsid w:val="007A7725"/>
    <w:rsid w:val="007D5A0E"/>
    <w:rsid w:val="007E3D76"/>
    <w:rsid w:val="00A33FD8"/>
    <w:rsid w:val="00B255E8"/>
    <w:rsid w:val="00B82565"/>
    <w:rsid w:val="00BC641F"/>
    <w:rsid w:val="00C55132"/>
    <w:rsid w:val="00E05C8C"/>
    <w:rsid w:val="00FD3439"/>
    <w:rsid w:val="08902FE2"/>
    <w:rsid w:val="1091052B"/>
    <w:rsid w:val="357D68C9"/>
    <w:rsid w:val="3A6E5BCC"/>
    <w:rsid w:val="46166368"/>
    <w:rsid w:val="4C5B0AE3"/>
    <w:rsid w:val="4CFC2611"/>
    <w:rsid w:val="4DF6DB44"/>
    <w:rsid w:val="5AFF1FF5"/>
    <w:rsid w:val="6C2328E2"/>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633643"/>
  <w15:chartTrackingRefBased/>
  <w15:docId w15:val="{B9325591-32C1-4E60-B824-AB43BA1D7B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C"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5586"/>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C6B5B"/>
    <w:pPr>
      <w:tabs>
        <w:tab w:val="center" w:pos="4252"/>
        <w:tab w:val="right" w:pos="8504"/>
      </w:tabs>
      <w:spacing w:after="0" w:line="240" w:lineRule="auto"/>
    </w:pPr>
    <w:rPr>
      <w:lang w:val="en-US"/>
    </w:rPr>
  </w:style>
  <w:style w:type="character" w:customStyle="1" w:styleId="EncabezadoCar">
    <w:name w:val="Encabezado Car"/>
    <w:basedOn w:val="Fuentedeprrafopredeter"/>
    <w:link w:val="Encabezado"/>
    <w:uiPriority w:val="99"/>
    <w:rsid w:val="005C6B5B"/>
  </w:style>
  <w:style w:type="paragraph" w:styleId="Piedepgina">
    <w:name w:val="footer"/>
    <w:basedOn w:val="Normal"/>
    <w:link w:val="PiedepginaCar"/>
    <w:uiPriority w:val="99"/>
    <w:unhideWhenUsed/>
    <w:rsid w:val="005C6B5B"/>
    <w:pPr>
      <w:tabs>
        <w:tab w:val="center" w:pos="4252"/>
        <w:tab w:val="right" w:pos="8504"/>
      </w:tabs>
      <w:spacing w:after="0" w:line="240" w:lineRule="auto"/>
    </w:pPr>
    <w:rPr>
      <w:lang w:val="en-US"/>
    </w:rPr>
  </w:style>
  <w:style w:type="character" w:customStyle="1" w:styleId="PiedepginaCar">
    <w:name w:val="Pie de página Car"/>
    <w:basedOn w:val="Fuentedeprrafopredeter"/>
    <w:link w:val="Piedepgina"/>
    <w:uiPriority w:val="99"/>
    <w:rsid w:val="005C6B5B"/>
  </w:style>
  <w:style w:type="paragraph" w:styleId="Prrafodelista">
    <w:name w:val="List Paragraph"/>
    <w:basedOn w:val="Normal"/>
    <w:uiPriority w:val="34"/>
    <w:qFormat/>
    <w:rsid w:val="003E4506"/>
    <w:pPr>
      <w:ind w:left="720"/>
      <w:contextualSpacing/>
    </w:pPr>
    <w:rPr>
      <w:lang w:val="en-US"/>
    </w:rPr>
  </w:style>
  <w:style w:type="character" w:styleId="Hipervnculo">
    <w:name w:val="Hyperlink"/>
    <w:basedOn w:val="Fuentedeprrafopredeter"/>
    <w:uiPriority w:val="99"/>
    <w:unhideWhenUsed/>
    <w:rsid w:val="000E0087"/>
    <w:rPr>
      <w:color w:val="0563C1" w:themeColor="hyperlink"/>
      <w:u w:val="single"/>
    </w:rPr>
  </w:style>
  <w:style w:type="character" w:styleId="Mencinsinresolver">
    <w:name w:val="Unresolved Mention"/>
    <w:basedOn w:val="Fuentedeprrafopredeter"/>
    <w:uiPriority w:val="99"/>
    <w:semiHidden/>
    <w:unhideWhenUsed/>
    <w:rsid w:val="000E0087"/>
    <w:rPr>
      <w:color w:val="605E5C"/>
      <w:shd w:val="clear" w:color="auto" w:fill="E1DFDD"/>
    </w:rPr>
  </w:style>
  <w:style w:type="table" w:styleId="Tablaconcuadrcula">
    <w:name w:val="Table Grid"/>
    <w:basedOn w:val="Tablanormal"/>
    <w:uiPriority w:val="39"/>
    <w:rsid w:val="00035586"/>
    <w:pPr>
      <w:spacing w:after="0" w:line="240" w:lineRule="auto"/>
    </w:pPr>
    <w:rPr>
      <w:kern w:val="2"/>
      <w:lang w:val="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delmarcadordeposicin">
    <w:name w:val="Placeholder Text"/>
    <w:basedOn w:val="Fuentedeprrafopredeter"/>
    <w:uiPriority w:val="99"/>
    <w:semiHidden/>
    <w:rsid w:val="007A772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customXml" Target="ink/ink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uario\Downloads\Plantilla%20VERT%20LSC%20Membretada.dotx" TargetMode="Externa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3-23T02:04:09.043"/>
    </inkml:context>
    <inkml:brush xml:id="br0">
      <inkml:brushProperty name="width" value="0.08571" units="cm"/>
      <inkml:brushProperty name="height" value="0.08571" units="cm"/>
    </inkml:brush>
  </inkml:definitions>
  <inkml:trace contextRef="#ctx0" brushRef="#br0">335 2776 8027,'21'-10'0,"2"-9"0,8-3 0,15-18 0,-20 15 0,2-1 0,3-5 0,0-1 0,-2 1 0,0-2 0,2-4 0,-1-2 0,2-3 0,-1-2 0,-3 1 0,-2 0 0,-2 3 0,-2-1 0,3-8 0,-2-1-86,-3 4 1,-1 0-1,-1-4 1,-1-2 85,-3 1 0,-2-1 0,-1-9 0,-2-3 0,-4 18 0,-1-1 0,0 1 0,0-13 0,0 1 0,-3 7 0,-1 2 0,-2 3 0,-2 2 0,0 6 0,-2 1 28,-1 1 0,-2 2 0,-14-23-28,-5 0 0,-3 14 0,-3 12 0,0 11 0,3 11 0,-4 3 0,10 5 0,-5 3 0,10 5 0,2 18 129,7 17 0,4 15-129,6-20 0,1 2 0,3 4 0,1 0 0,1 5 0,1 2 0,3 2 0,1 1-146,1 3 1,1 0 0,1 2 0,2 2 145,-4-18 0,0 1 0,1 1 0,1 3 0,-1 1 0,1 0 0,1 1 0,1 0 0,-1 1 0,0 2 0,0 1 0,0-1 0,-2-7 0,-1-1 0,0-2 0,3 17 0,-1-2 0,-1-1 0,-1 0 0,0-4 0,-1 1 0,0 1 0,0 2-58,0 2 0,0 0 0,0 0 0,0-2 58,-4-14 0,0-2 0,0-4 0,-1 1 0,1 0 0,1 0 0,1 23 0,-3-26 0,0 0 0,3 17 0,-3-14 0,0-4 0,1 0 283,-2-5 1,-7-32-284,-7-16 0,-8-18 0,3 9 0,-2-2 0,2-2 0,-1-2 0,-3-10 0,1 0 0,4 5 0,2 0 0,-1 0 0,1-1 0,4 1 0,0-1 0,0-3 0,1 0 0,2 5 0,2 2 61,1 1 1,1 1 0,0-17-1,1 1-61,2 6 0,1 10 0,4 8 0,5 8 0,5 9 0,2 5 0,2 9 0,1 3 0,-1 2 0,6 0 0,-1-4 0,2-2 0,-3-6 0,-2-10 0,-8-8 0,-3-7 0,-2-3 0,-4 2 0,-1-1 0,0 3 0,-1 1 0,-1 3 0,1 6 0,4 5 0,3 5 0,7 9 0,2 3 0,2 5 0,1 0 0,1 3 0,2-3 0,-5-5 0,4 0 0,-1-2 0,-1-10 0,-5-9 0,-2-11 0,0-13 0,0-4 0,-3 2 0,1 6 0,-2 1 0,1 7 0,0-1 0,-1 6 0,-1 5 0,2 3 0,-2 5 0,2 1 0,0-1 0,2-1 0,0-5 0,-1-6 0,1-10 0,-4-11 0,-2-11 0,-6-8 0,-2 15 0,-2-3 0,-1-6 0,-2-1 0,0 3 0,-2 2-55,-3 4 1,-1 1 0,0-2 0,-1 1 54,1 1 0,-1 0 0,1 1 0,-2-1 0,0 2 0,0 2 0,3 8 0,-1 2 0,-10-24 0,4 18 0,-2 3 0,3 8 0,-1 2 0,3 9 0,0 10 0,3 13 0,3 18 0,3 19 0,4-6 0,0 4 0,1 9 0,0 1 0,1 1 0,2 2 0,-1-10 0,0 2 0,1 0 0,1 6 0,0 1 0,1-2-106,0-6 0,0-1 0,1 1 1,0 8-1,1 1 0,1-1 106,-1-2 0,0-1 0,1 0 0,0-3 0,1 0 0,-1 1 0,1 1 0,0 2 0,0-2 0,0 0 0,0-1 0,1-2-44,2 14 1,0-2 0,0-8 0,-1-1 43,-1-4 0,1-2 0,-1-4 0,0-2 0,7 20 0,2 3 0,-5-14 0,-4-16 0,-4-11 0,-10-38 0,-8-32 0,-7-9 139,3 20 0,-1 0 1,2 0-1,1-1 1,-2-7-1,1-1-139,2 4 0,3 0 0,3 6 0,2 1 47,1 2 0,0 1 1,2 1-1,0 3-47,2-10 0,5-3 0,4 12 0,1 3 0,4 6 0,2 8 0,2 7 0,-1 4 0,-3 4 0,2 0 0,0 2 0,-1 0 0,3 2 0,-6-2 0,1-1 0,-5-10 0,-2-6 0,-4-3 0,-1-5 0,-2 3 0,0 1 0,0 3 0,0 4 0,2 4 0,3 4 0,4 4 0,5 2 0,3 0 0,4 1 0,0 0 0,5-8 0,1-8 0,0-10 0,-3-11 0,-5 1 0,1-5 0,2-20 0,-10 22 0,-1-2 0,-2-5 0,-1-2 0,-4-1 0,-1-2 0,-1-4 0,-1-1-122,0-5 1,0 1 0,-1 1 0,0 0 121,-1-7 0,0-1 0,1 6 0,0-2 0,-1 13 0,1-2 0,-1 2 0,1-13 0,1 2 0,0 1 0,1-1 0,1-4 0,1 2 0,-1 9 0,0 5 0,0 10 0,-1 3 0,1-5 0,-3 33 0,-2 5 0,-5 23 0,-5 16 0,1 1 0,-1 7 0,2-6 0,-1 3 0,1-1 0,-4 18 0,1 1-131,4-14 0,0 0 0,1 1 0,2-2 0,1-1 0,0 1 131,1 5 0,2 2 0,0 0 0,0 4 0,2 1 0,1 0 0,0-4 0,2-1 0,1 0 0,3 6 0,1 0 0,2-2 0,3-7 0,2-1 0,0-3 0,4 12 0,1-1 0,2 1 0,0 0 0,-5-18 0,-1 0 0,1-1 74,7 18 0,-1-1 1,-2-6-1,0-1 0,-4-8 1,0-1-75,-2-4 0,0-2 0,11 20 0,-10-21 0,0-1 0,11 19 0,2 5 0,-8-14 0,-8-14 0,0-3 0,4 3 0,0-4 0</inkml:trace>
  <inkml:trace contextRef="#ctx0" brushRef="#br0" timeOffset="711">892 3245 8027,'-10'-36'0,"4"-5"0,2-12 0,1 21 0,-1-2 0,-3-8 0,-1-3 0,-3-3 0,-2-1 0,-3-6 0,-2 1 0,-2-1 0,-2 1 0,-3-5 0,-2 1 0,8 18 0,-1 1 0,0-1 0,-10-18 0,-1 0 0,2 5 0,-1 0 0,3 5 0,0 1 0,1 2 0,0 1 0,3 4 0,-1 2 0,0-1 0,0 3 0,-14-16 0,0 7 0,1 5 0,3 10 0,0 8 0,-2 7 0,5 7 0,1 35 0,8 17 0,14-10 0,3 4 0,1 11 0,3 3 0,4 4 0,2 1-50,0-13 0,0 2 0,3-1 0,3-1 0,2 0 1,2-1-1,4 1 0,2-2 0,1 1 50,0-1 0,2 0 0,1-3 0,10 12 0,1-3 0,2-4 0,1-3 0,-6-11 0,2-2 0,3 1 0,2-2 0,-3-6 0,2-2 27,3 1 1,0-3 0,-3-4 0,0-3-28,29 1 0,-25-9 0,0-2 0,-6-4 0,-1-3 0,-1-5 0,-2-4 0,-4-4 0,-4-5 0,-4-3 0,-2-2 0,11-24 0,-10 5 0,-5 8 0,-4 4 0,1-7 0,-4 11 0</inkml:trace>
  <inkml:trace contextRef="#ctx0" brushRef="#br0" timeOffset="1398">684 3347 8027,'21'-30'0,"17"-22"0,-14 20 0,3-2 0,0 1 0,3-2 0,1-2 0,6-8 0,3-1 0,0 0 0,2 3 0,0 0 0,3-1-403,-5 4 1,3 0-1,0-1 1,1 1 0,-1 2-1,0 2 1,2-1 0,1-1 402,-3 3 0,1 0 0,1-1 0,1 0 0,0 0 0,2-2 0,1 0 0,0 0 0,1 0 0,-1 1 0,-2 2 0,-1 1 0,1 1 0,-1 0 0,0 0 0,9-6 0,0-1 0,-1 2 0,-3 2 0,5-1 0,-3 1 0,-2 1 0,-7 5 0,-1 0 0,-1 0 0,2-3 0,0 0 0,-4 3 0,1-3 0,-4 2 0,-4 4 0,-1 1 0,-3 1 0,-1 1 0,-1 1 0,-3-1 0,10-16 0,-32 16 0,-36 24 0,-31 23 0,25-5 0,-1 3 0,-6 3 0,-2 2 0,0-1 0,-1 1 0,-4 0 0,0 0 0,4-3 0,0-1 0,4-1 0,1 0 72,8-5 0,2 0 1,-3-1-1,1-2 1,-26 7-1,5-11 1,19-20-1,28-29 0,29-22 1,1 24-1,5 0 1,3 1-1,3 1-72,0 3 0,2 2 0,2 0 0,-1 1 172,-5 9 1,0 1-1,24-19-172,-8 6 0,-24 18 0,3-3 0,-50 21 0,-33 14 0,12 0 0,-5 5 0,12-4 0,-1 2 0,0 0 0,-1 1 0,-1 1 0,1 0 308,2 0 0,1 0 0,1 0 1,-17 8-1,1 0-308,5-5 0,0 0 0,4-1 0,-1 1 0,-1-1 0,0 1 0,7-4 0,1 0 0,9-4 0,1-1 0,-19 12 0,-7 8 0,11-3 0,18-12 0,0-1 0</inkml:trace>
  <inkml:trace contextRef="#ctx0" brushRef="#br0" timeOffset="1961">3390 1985 8027,'0'11'0</inkml:trace>
</inkml:ink>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61CC7B76BB683444B26EB95BBC569067" ma:contentTypeVersion="5" ma:contentTypeDescription="Crear nuevo documento." ma:contentTypeScope="" ma:versionID="794e81c0c1a0b75e8fa91fd4e1980a4d">
  <xsd:schema xmlns:xsd="http://www.w3.org/2001/XMLSchema" xmlns:xs="http://www.w3.org/2001/XMLSchema" xmlns:p="http://schemas.microsoft.com/office/2006/metadata/properties" xmlns:ns2="532ba4ce-606b-4ef5-818d-31fa6ac5a2c1" targetNamespace="http://schemas.microsoft.com/office/2006/metadata/properties" ma:root="true" ma:fieldsID="4b986565534cc1a58926654d82966127" ns2:_="">
    <xsd:import namespace="532ba4ce-606b-4ef5-818d-31fa6ac5a2c1"/>
    <xsd:element name="properties">
      <xsd:complexType>
        <xsd:sequence>
          <xsd:element name="documentManagement">
            <xsd:complexType>
              <xsd:all>
                <xsd:element ref="ns2:ReferenceId" minOccurs="0"/>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32ba4ce-606b-4ef5-818d-31fa6ac5a2c1" elementFormDefault="qualified">
    <xsd:import namespace="http://schemas.microsoft.com/office/2006/documentManagement/types"/>
    <xsd:import namespace="http://schemas.microsoft.com/office/infopath/2007/PartnerControls"/>
    <xsd:element name="ReferenceId" ma:index="8" nillable="true" ma:displayName="ReferenceId" ma:indexed="true" ma:internalName="ReferenceId">
      <xsd:simpleType>
        <xsd:restriction base="dms:Text"/>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ReferenceId xmlns="532ba4ce-606b-4ef5-818d-31fa6ac5a2c1" xsi:nil="true"/>
  </documentManagement>
</p:properties>
</file>

<file path=customXml/itemProps1.xml><?xml version="1.0" encoding="utf-8"?>
<ds:datastoreItem xmlns:ds="http://schemas.openxmlformats.org/officeDocument/2006/customXml" ds:itemID="{07F2F71D-2440-42D5-AFAC-13FB58BE1C23}">
  <ds:schemaRefs>
    <ds:schemaRef ds:uri="http://schemas.microsoft.com/sharepoint/v3/contenttype/forms"/>
  </ds:schemaRefs>
</ds:datastoreItem>
</file>

<file path=customXml/itemProps2.xml><?xml version="1.0" encoding="utf-8"?>
<ds:datastoreItem xmlns:ds="http://schemas.openxmlformats.org/officeDocument/2006/customXml" ds:itemID="{A2A456A2-BB29-4CFD-8C38-FB4EF6A2644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32ba4ce-606b-4ef5-818d-31fa6ac5a2c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630AF58-2722-41BD-B75C-7ABC8F1433A7}">
  <ds:schemaRefs>
    <ds:schemaRef ds:uri="http://schemas.microsoft.com/office/2006/metadata/properties"/>
    <ds:schemaRef ds:uri="http://schemas.microsoft.com/office/infopath/2007/PartnerControls"/>
    <ds:schemaRef ds:uri="532ba4ce-606b-4ef5-818d-31fa6ac5a2c1"/>
  </ds:schemaRefs>
</ds:datastoreItem>
</file>

<file path=docProps/app.xml><?xml version="1.0" encoding="utf-8"?>
<Properties xmlns="http://schemas.openxmlformats.org/officeDocument/2006/extended-properties" xmlns:vt="http://schemas.openxmlformats.org/officeDocument/2006/docPropsVTypes">
  <Template>C:\Users\Usuario\Downloads\Plantilla VERT LSC Membretada.dotx</Template>
  <TotalTime>0</TotalTime>
  <Pages>2</Pages>
  <Words>316</Words>
  <Characters>1739</Characters>
  <Application>Microsoft Office Word</Application>
  <DocSecurity>0</DocSecurity>
  <Lines>14</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onella guayasamin</cp:lastModifiedBy>
  <cp:revision>2</cp:revision>
  <dcterms:created xsi:type="dcterms:W3CDTF">2025-03-23T02:08:00Z</dcterms:created>
  <dcterms:modified xsi:type="dcterms:W3CDTF">2025-03-23T02:08:00Z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0x01010061CC7B76BB683444B26EB95BBC569067</vt:lpwstr>
  </property>
</Properties>
</file>