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26490" w:rsidR="000E0087" w:rsidP="007D5A0E" w:rsidRDefault="000E0087" w14:paraId="58AA47E5" w14:textId="77777777">
      <w:pPr>
        <w:rPr>
          <w:b/>
          <w:bCs/>
        </w:rPr>
      </w:pPr>
    </w:p>
    <w:p w:rsidRPr="00A26490" w:rsidR="00A26490" w:rsidP="00A26490" w:rsidRDefault="00A26490" w14:paraId="4D06477D" w14:textId="1806B72B">
      <w:pPr>
        <w:jc w:val="center"/>
        <w:rPr>
          <w:rFonts w:ascii="Cambria" w:hAnsi="Cambria"/>
          <w:b/>
          <w:bCs/>
        </w:rPr>
      </w:pPr>
      <w:r w:rsidRPr="00A26490">
        <w:rPr>
          <w:rFonts w:ascii="Cambria" w:hAnsi="Cambria"/>
          <w:b/>
          <w:bCs/>
        </w:rPr>
        <w:t>PLANIFICACIÓN PARA CAPACITACIÓN AL PERSONAL DE MANTENIMIENTO</w:t>
      </w:r>
    </w:p>
    <w:p w:rsidRPr="00A26490" w:rsidR="00A26490" w:rsidP="00A26490" w:rsidRDefault="00A26490" w14:paraId="04F161C0" w14:textId="77777777">
      <w:pPr>
        <w:rPr>
          <w:b/>
          <w:bCs/>
        </w:rPr>
      </w:pPr>
    </w:p>
    <w:p w:rsidRPr="00A26490" w:rsidR="00A26490" w:rsidP="00A26490" w:rsidRDefault="00A26490" w14:paraId="3B3FC656" w14:textId="452E9E0E">
      <w:pPr>
        <w:rPr>
          <w:b w:val="1"/>
          <w:bCs w:val="1"/>
        </w:rPr>
      </w:pPr>
      <w:r w:rsidRPr="5671A7E1" w:rsidR="00A26490">
        <w:rPr>
          <w:b w:val="1"/>
          <w:bCs w:val="1"/>
        </w:rPr>
        <w:t>Nombre del proyecto:</w:t>
      </w:r>
      <w:r w:rsidRPr="5671A7E1" w:rsidR="09234396">
        <w:rPr>
          <w:b w:val="1"/>
          <w:bCs w:val="1"/>
        </w:rPr>
        <w:t xml:space="preserve"> </w:t>
      </w:r>
      <w:r w:rsidR="2F136F1A">
        <w:rPr>
          <w:b w:val="0"/>
          <w:bCs w:val="0"/>
        </w:rPr>
        <w:t xml:space="preserve">Conectando Aprendizajes </w:t>
      </w:r>
    </w:p>
    <w:p w:rsidRPr="00A26490" w:rsidR="00A26490" w:rsidP="00A26490" w:rsidRDefault="00A26490" w14:paraId="18CC60E8" w14:textId="77777777">
      <w:pPr>
        <w:rPr>
          <w:b/>
          <w:bCs/>
        </w:rPr>
      </w:pPr>
    </w:p>
    <w:p w:rsidRPr="00A26490" w:rsidR="00A26490" w:rsidP="7C9BDDBF" w:rsidRDefault="00A26490" w14:paraId="06FE4A63" w14:textId="36C47450">
      <w:pPr/>
      <w:r w:rsidRPr="7C9BDDBF" w:rsidR="00A26490">
        <w:rPr>
          <w:b w:val="1"/>
          <w:bCs w:val="1"/>
        </w:rPr>
        <w:t xml:space="preserve">Estudiantes responsables: </w:t>
      </w:r>
    </w:p>
    <w:p w:rsidRPr="003818FF" w:rsidR="00A26490" w:rsidP="00A26490" w:rsidRDefault="003818FF" w14:paraId="647871BC" w14:textId="3D011299">
      <w:r w:rsidRPr="003818FF">
        <w:t xml:space="preserve">Brithany Ayala, </w:t>
      </w:r>
      <w:r>
        <w:t>Camila Cueva, Danna Gómez, Onella Guayasamín, Matías Mora, María Mosquera, Josiane Tello, Camila Sánchez.</w:t>
      </w:r>
    </w:p>
    <w:p w:rsidRPr="00A26490" w:rsidR="00A26490" w:rsidP="5671A7E1" w:rsidRDefault="00A26490" w14:paraId="2D1D146A" w14:textId="6C4F192A">
      <w:pPr>
        <w:rPr>
          <w:i w:val="1"/>
          <w:iCs w:val="1"/>
        </w:rPr>
      </w:pPr>
      <w:r w:rsidRPr="5671A7E1" w:rsidR="00A26490">
        <w:rPr>
          <w:b w:val="1"/>
          <w:bCs w:val="1"/>
        </w:rPr>
        <w:t xml:space="preserve">Objetivo general: </w:t>
      </w:r>
    </w:p>
    <w:p w:rsidRPr="003818FF" w:rsidR="00A26490" w:rsidP="00A26490" w:rsidRDefault="003818FF" w14:paraId="4FA4EDEA" w14:textId="648EFFCB">
      <w:r>
        <w:t>Capacitar al personal de mantenimiento de La Salle Conocoto en el uso adecuado de computadora</w:t>
      </w:r>
      <w:r w:rsidR="00C4656D">
        <w:t xml:space="preserve"> y celular</w:t>
      </w:r>
      <w:r>
        <w:t xml:space="preserve">, para lograr </w:t>
      </w:r>
      <w:r w:rsidR="00C4656D">
        <w:t>expandir sus habilidades en la nueva era virtual.</w:t>
      </w:r>
    </w:p>
    <w:p w:rsidRPr="00A26490" w:rsidR="00A26490" w:rsidP="00A26490" w:rsidRDefault="00A26490" w14:paraId="054807D2" w14:textId="77777777">
      <w:pPr>
        <w:rPr>
          <w:b/>
          <w:bCs/>
        </w:rPr>
      </w:pPr>
      <w:r w:rsidRPr="00A26490">
        <w:rPr>
          <w:b/>
          <w:bCs/>
        </w:rPr>
        <w:t>Objetivos específicos:</w:t>
      </w:r>
    </w:p>
    <w:p w:rsidRPr="00A26490" w:rsidR="00A26490" w:rsidP="00A26490" w:rsidRDefault="00A26490" w14:paraId="3760C6A7" w14:textId="40F98B91">
      <w:pPr>
        <w:rPr>
          <w:b/>
          <w:bCs/>
        </w:rPr>
      </w:pPr>
      <w:r w:rsidRPr="00A26490">
        <w:rPr>
          <w:b/>
          <w:bCs/>
        </w:rPr>
        <w:t>1.</w:t>
      </w:r>
      <w:r w:rsidR="00C4656D">
        <w:rPr>
          <w:b/>
          <w:bCs/>
        </w:rPr>
        <w:t xml:space="preserve">  </w:t>
      </w:r>
      <w:r w:rsidRPr="00C4656D" w:rsidR="00C4656D">
        <w:t>Crear una encuesta</w:t>
      </w:r>
      <w:r w:rsidR="004262E3">
        <w:rPr>
          <w:b/>
          <w:bCs/>
        </w:rPr>
        <w:t xml:space="preserve"> </w:t>
      </w:r>
      <w:r w:rsidRPr="004262E3" w:rsidR="004262E3">
        <w:t>para identificar las necesidades del personal de mantenimiento de la institució</w:t>
      </w:r>
      <w:r w:rsidR="004262E3">
        <w:t xml:space="preserve">n. </w:t>
      </w:r>
    </w:p>
    <w:p w:rsidRPr="004262E3" w:rsidR="00A26490" w:rsidP="00A26490" w:rsidRDefault="00A26490" w14:paraId="16B1B376" w14:textId="5FEBDC58">
      <w:r w:rsidRPr="00A26490">
        <w:rPr>
          <w:b/>
          <w:bCs/>
        </w:rPr>
        <w:t>2.</w:t>
      </w:r>
      <w:r w:rsidR="004262E3">
        <w:rPr>
          <w:b/>
          <w:bCs/>
        </w:rPr>
        <w:t xml:space="preserve"> </w:t>
      </w:r>
      <w:r w:rsidRPr="004262E3" w:rsidR="004262E3">
        <w:t>Diseñar un plan de capacitación en función de las habilidades más requeri</w:t>
      </w:r>
      <w:r w:rsidR="004262E3">
        <w:t>das, para optimizar el rendimiento laboral de los encuestados.</w:t>
      </w:r>
    </w:p>
    <w:p w:rsidRPr="004262E3" w:rsidR="00A26490" w:rsidP="00A26490" w:rsidRDefault="00A26490" w14:paraId="0898586B" w14:textId="0F99069D">
      <w:pPr>
        <w:rPr>
          <w:b w:val="0"/>
          <w:bCs w:val="0"/>
        </w:rPr>
      </w:pPr>
      <w:r w:rsidRPr="7C9BDDBF" w:rsidR="00A26490">
        <w:rPr>
          <w:b w:val="1"/>
          <w:bCs w:val="1"/>
        </w:rPr>
        <w:t>3.</w:t>
      </w:r>
      <w:r w:rsidRPr="7C9BDDBF" w:rsidR="004262E3">
        <w:rPr>
          <w:b w:val="1"/>
          <w:bCs w:val="1"/>
        </w:rPr>
        <w:t xml:space="preserve"> </w:t>
      </w:r>
      <w:r w:rsidR="1AB03F37">
        <w:rPr>
          <w:b w:val="0"/>
          <w:bCs w:val="0"/>
        </w:rPr>
        <w:t xml:space="preserve">Ejecutar el proceso de capacitación </w:t>
      </w:r>
      <w:r w:rsidR="42889B03">
        <w:rPr>
          <w:b w:val="0"/>
          <w:bCs w:val="0"/>
        </w:rPr>
        <w:t>al perso</w:t>
      </w:r>
      <w:r w:rsidR="0A0F7FBC">
        <w:rPr>
          <w:b w:val="0"/>
          <w:bCs w:val="0"/>
        </w:rPr>
        <w:t>nal de mantenimiento</w:t>
      </w:r>
      <w:r w:rsidR="097A5568">
        <w:rPr>
          <w:b w:val="0"/>
          <w:bCs w:val="0"/>
        </w:rPr>
        <w:t xml:space="preserve"> en un espacio que transmita seguridad para expresar y solucionar sus dudas respecto al funcionamiento de computadora y teléfono.</w:t>
      </w:r>
    </w:p>
    <w:p w:rsidRPr="00A26490" w:rsidR="00A26490" w:rsidP="5671A7E1" w:rsidRDefault="00A26490" w14:paraId="1A0480A0" w14:textId="285A5641">
      <w:pPr>
        <w:rPr>
          <w:i w:val="1"/>
          <w:iCs w:val="1"/>
        </w:rPr>
      </w:pPr>
      <w:r w:rsidRPr="5671A7E1" w:rsidR="48115288">
        <w:rPr>
          <w:b w:val="1"/>
          <w:bCs w:val="1"/>
        </w:rPr>
        <w:t>Temas por tratar</w:t>
      </w:r>
      <w:r w:rsidRPr="5671A7E1" w:rsidR="00A26490">
        <w:rPr>
          <w:b w:val="1"/>
          <w:bCs w:val="1"/>
        </w:rPr>
        <w:t xml:space="preserve"> en la capacitación:</w:t>
      </w:r>
      <w:r w:rsidRPr="5671A7E1" w:rsidR="00A26490">
        <w:rPr>
          <w:b w:val="1"/>
          <w:bCs w:val="1"/>
        </w:rPr>
        <w:t xml:space="preserve"> </w:t>
      </w:r>
    </w:p>
    <w:p w:rsidR="00A26490" w:rsidP="7C9BDDBF" w:rsidRDefault="00A26490" w14:paraId="08F52091" w14:textId="0F7428CC">
      <w:pPr>
        <w:pStyle w:val="Prrafodelista"/>
        <w:numPr>
          <w:ilvl w:val="0"/>
          <w:numId w:val="2"/>
        </w:numPr>
        <w:rPr/>
      </w:pPr>
      <w:r w:rsidR="60D99D7A">
        <w:rPr/>
        <w:t>Manipulación de dispositivos tecnológicos como computadora y celular.</w:t>
      </w:r>
    </w:p>
    <w:p w:rsidR="00A26490" w:rsidP="7C9BDDBF" w:rsidRDefault="00A26490" w14:paraId="1479FE93" w14:textId="1575C204">
      <w:pPr>
        <w:pStyle w:val="Prrafodelista"/>
        <w:numPr>
          <w:ilvl w:val="0"/>
          <w:numId w:val="2"/>
        </w:numPr>
        <w:rPr/>
      </w:pPr>
      <w:r w:rsidR="60D99D7A">
        <w:rPr/>
        <w:t>Manejo de programas, aplicaciones y sitios web de uso cotidiano y laboral.</w:t>
      </w:r>
    </w:p>
    <w:p w:rsidR="00A26490" w:rsidP="7C9BDDBF" w:rsidRDefault="00A26490" w14:paraId="5EDD4C83" w14:textId="21B80AC9">
      <w:pPr>
        <w:pStyle w:val="Prrafodelista"/>
        <w:numPr>
          <w:ilvl w:val="0"/>
          <w:numId w:val="2"/>
        </w:numPr>
        <w:rPr/>
      </w:pPr>
      <w:r w:rsidR="60D99D7A">
        <w:rPr/>
        <w:t>Técnicas de búsqueda de información.</w:t>
      </w:r>
    </w:p>
    <w:p w:rsidR="00A26490" w:rsidP="7C9BDDBF" w:rsidRDefault="00A26490" w14:paraId="1A13A171" w14:textId="3F289C17">
      <w:pPr>
        <w:pStyle w:val="Prrafodelista"/>
        <w:numPr>
          <w:ilvl w:val="0"/>
          <w:numId w:val="2"/>
        </w:numPr>
        <w:rPr/>
      </w:pPr>
      <w:r w:rsidR="78752256">
        <w:rPr/>
        <w:t>Seguridad en la navegación.</w:t>
      </w:r>
    </w:p>
    <w:p w:rsidR="00A26490" w:rsidP="7C9BDDBF" w:rsidRDefault="00A26490" w14:paraId="39C74222" w14:textId="360579B3">
      <w:pPr>
        <w:pStyle w:val="Prrafodelista"/>
        <w:numPr>
          <w:ilvl w:val="0"/>
          <w:numId w:val="2"/>
        </w:numPr>
        <w:rPr/>
      </w:pPr>
      <w:r w:rsidR="60D99D7A">
        <w:rPr/>
        <w:t>Dudas sobre el manejo de los recursos tecnológicos.</w:t>
      </w:r>
    </w:p>
    <w:p w:rsidR="00A26490" w:rsidP="5671A7E1" w:rsidRDefault="00A26490" w14:paraId="4F2562D4" w14:textId="366B9547">
      <w:pPr>
        <w:rPr>
          <w:i w:val="1"/>
          <w:iCs w:val="1"/>
        </w:rPr>
      </w:pPr>
      <w:r w:rsidRPr="5671A7E1" w:rsidR="00A26490">
        <w:rPr>
          <w:b w:val="1"/>
          <w:bCs w:val="1"/>
        </w:rPr>
        <w:t>Público objetivo:</w:t>
      </w:r>
      <w:r w:rsidRPr="5671A7E1" w:rsidR="00A26490">
        <w:rPr>
          <w:b w:val="1"/>
          <w:bCs w:val="1"/>
        </w:rPr>
        <w:t xml:space="preserve"> </w:t>
      </w:r>
    </w:p>
    <w:p w:rsidR="00A26490" w:rsidP="00A26490" w:rsidRDefault="00A26490" w14:paraId="684D472A" w14:textId="08F983AC">
      <w:r w:rsidR="134DB9CC">
        <w:rPr/>
        <w:t xml:space="preserve">El programa está dirigido al personal de mantenimiento general de la </w:t>
      </w:r>
      <w:r w:rsidR="1CB258F8">
        <w:rPr/>
        <w:t xml:space="preserve">Unidad Educativa Particular </w:t>
      </w:r>
      <w:r w:rsidR="134DB9CC">
        <w:rPr/>
        <w:t xml:space="preserve">“La Salle” - Conocoto. </w:t>
      </w:r>
    </w:p>
    <w:p w:rsidR="00A26490" w:rsidP="5671A7E1" w:rsidRDefault="00A26490" w14:paraId="365DE0F1" w14:textId="78FE291C">
      <w:pPr>
        <w:rPr>
          <w:i w:val="1"/>
          <w:iCs w:val="1"/>
        </w:rPr>
      </w:pPr>
      <w:r w:rsidRPr="5671A7E1" w:rsidR="00A26490">
        <w:rPr>
          <w:b w:val="1"/>
          <w:bCs w:val="1"/>
        </w:rPr>
        <w:t>Metodología de trabajo:</w:t>
      </w:r>
      <w:r w:rsidRPr="5671A7E1" w:rsidR="00A26490">
        <w:rPr>
          <w:b w:val="1"/>
          <w:bCs w:val="1"/>
        </w:rPr>
        <w:t xml:space="preserve"> </w:t>
      </w:r>
    </w:p>
    <w:p w:rsidR="3388457B" w:rsidP="5671A7E1" w:rsidRDefault="3388457B" w14:paraId="510CD39B" w14:textId="506D73A6">
      <w:pPr>
        <w:pStyle w:val="Normal"/>
        <w:rPr>
          <w:i w:val="0"/>
          <w:iCs w:val="0"/>
        </w:rPr>
      </w:pPr>
      <w:r w:rsidRPr="5671A7E1" w:rsidR="3388457B">
        <w:rPr>
          <w:i w:val="0"/>
          <w:iCs w:val="0"/>
        </w:rPr>
        <w:t>Las capacitaciones se llevarán a cabo la sala de computaci</w:t>
      </w:r>
      <w:r w:rsidRPr="5671A7E1" w:rsidR="3C03EE29">
        <w:rPr>
          <w:i w:val="0"/>
          <w:iCs w:val="0"/>
        </w:rPr>
        <w:t>ó</w:t>
      </w:r>
      <w:r w:rsidRPr="5671A7E1" w:rsidR="3388457B">
        <w:rPr>
          <w:i w:val="0"/>
          <w:iCs w:val="0"/>
        </w:rPr>
        <w:t xml:space="preserve">n o English </w:t>
      </w:r>
      <w:r w:rsidRPr="5671A7E1" w:rsidR="3388457B">
        <w:rPr>
          <w:i w:val="0"/>
          <w:iCs w:val="0"/>
        </w:rPr>
        <w:t>Lab</w:t>
      </w:r>
      <w:r w:rsidRPr="5671A7E1" w:rsidR="3388457B">
        <w:rPr>
          <w:i w:val="0"/>
          <w:iCs w:val="0"/>
        </w:rPr>
        <w:t>. Aqu</w:t>
      </w:r>
      <w:r w:rsidRPr="5671A7E1" w:rsidR="10E0D9AE">
        <w:rPr>
          <w:i w:val="0"/>
          <w:iCs w:val="0"/>
        </w:rPr>
        <w:t>í</w:t>
      </w:r>
      <w:r w:rsidRPr="5671A7E1" w:rsidR="3388457B">
        <w:rPr>
          <w:i w:val="0"/>
          <w:iCs w:val="0"/>
        </w:rPr>
        <w:t xml:space="preserve"> </w:t>
      </w:r>
      <w:r w:rsidRPr="5671A7E1" w:rsidR="33A8B037">
        <w:rPr>
          <w:i w:val="0"/>
          <w:iCs w:val="0"/>
        </w:rPr>
        <w:t xml:space="preserve">reuniremos a todo el personal de mantenimiento y mediante </w:t>
      </w:r>
      <w:r w:rsidRPr="5671A7E1" w:rsidR="2C12D136">
        <w:rPr>
          <w:i w:val="0"/>
          <w:iCs w:val="0"/>
        </w:rPr>
        <w:t>una</w:t>
      </w:r>
      <w:r w:rsidRPr="5671A7E1" w:rsidR="33A8B037">
        <w:rPr>
          <w:i w:val="0"/>
          <w:iCs w:val="0"/>
        </w:rPr>
        <w:t xml:space="preserve"> </w:t>
      </w:r>
      <w:r w:rsidRPr="5671A7E1" w:rsidR="09872510">
        <w:rPr>
          <w:i w:val="0"/>
          <w:iCs w:val="0"/>
        </w:rPr>
        <w:t>presentación</w:t>
      </w:r>
      <w:r w:rsidRPr="5671A7E1" w:rsidR="33A8B037">
        <w:rPr>
          <w:i w:val="0"/>
          <w:iCs w:val="0"/>
        </w:rPr>
        <w:t xml:space="preserve"> </w:t>
      </w:r>
      <w:r w:rsidRPr="5671A7E1" w:rsidR="739876B6">
        <w:rPr>
          <w:i w:val="0"/>
          <w:iCs w:val="0"/>
        </w:rPr>
        <w:t>detallada</w:t>
      </w:r>
      <w:r w:rsidRPr="5671A7E1" w:rsidR="7E4F79E3">
        <w:rPr>
          <w:i w:val="0"/>
          <w:iCs w:val="0"/>
        </w:rPr>
        <w:t xml:space="preserve">, </w:t>
      </w:r>
      <w:r w:rsidRPr="5671A7E1" w:rsidR="28B5296B">
        <w:rPr>
          <w:i w:val="0"/>
          <w:iCs w:val="0"/>
        </w:rPr>
        <w:t>didáctica</w:t>
      </w:r>
      <w:r w:rsidRPr="5671A7E1" w:rsidR="739876B6">
        <w:rPr>
          <w:i w:val="0"/>
          <w:iCs w:val="0"/>
        </w:rPr>
        <w:t xml:space="preserve"> </w:t>
      </w:r>
      <w:r w:rsidRPr="5671A7E1" w:rsidR="25C54E7A">
        <w:rPr>
          <w:i w:val="0"/>
          <w:iCs w:val="0"/>
        </w:rPr>
        <w:t xml:space="preserve">e </w:t>
      </w:r>
      <w:r w:rsidRPr="5671A7E1" w:rsidR="419D39E7">
        <w:rPr>
          <w:i w:val="0"/>
          <w:iCs w:val="0"/>
        </w:rPr>
        <w:t>interactiva, se</w:t>
      </w:r>
      <w:r w:rsidRPr="5671A7E1" w:rsidR="2309EAF9">
        <w:rPr>
          <w:i w:val="0"/>
          <w:iCs w:val="0"/>
        </w:rPr>
        <w:t xml:space="preserve"> irá enseñando </w:t>
      </w:r>
      <w:r w:rsidRPr="5671A7E1" w:rsidR="03594A7A">
        <w:rPr>
          <w:i w:val="0"/>
          <w:iCs w:val="0"/>
        </w:rPr>
        <w:t>paso a paso</w:t>
      </w:r>
      <w:r w:rsidRPr="5671A7E1" w:rsidR="64F64731">
        <w:rPr>
          <w:i w:val="0"/>
          <w:iCs w:val="0"/>
        </w:rPr>
        <w:t xml:space="preserve"> el correcto empleo de los dispositivos y programas. </w:t>
      </w:r>
    </w:p>
    <w:p w:rsidR="0EB7026B" w:rsidP="5671A7E1" w:rsidRDefault="0EB7026B" w14:paraId="791580E0" w14:textId="34B3AACB">
      <w:pPr>
        <w:pStyle w:val="Normal"/>
        <w:rPr>
          <w:i w:val="0"/>
          <w:iCs w:val="0"/>
        </w:rPr>
      </w:pPr>
      <w:r w:rsidRPr="5671A7E1" w:rsidR="0EB7026B">
        <w:rPr>
          <w:i w:val="0"/>
          <w:iCs w:val="0"/>
        </w:rPr>
        <w:t xml:space="preserve">Asimismo, se planificará un taller en parejas e individual donde </w:t>
      </w:r>
      <w:r w:rsidRPr="5671A7E1" w:rsidR="5B4285B3">
        <w:rPr>
          <w:i w:val="0"/>
          <w:iCs w:val="0"/>
        </w:rPr>
        <w:t xml:space="preserve">el </w:t>
      </w:r>
      <w:r w:rsidRPr="5671A7E1" w:rsidR="70F1D742">
        <w:rPr>
          <w:i w:val="0"/>
          <w:iCs w:val="0"/>
        </w:rPr>
        <w:t>personal</w:t>
      </w:r>
      <w:r w:rsidRPr="5671A7E1" w:rsidR="5B4285B3">
        <w:rPr>
          <w:i w:val="0"/>
          <w:iCs w:val="0"/>
        </w:rPr>
        <w:t xml:space="preserve"> de mantenimiento </w:t>
      </w:r>
      <w:r w:rsidRPr="5671A7E1" w:rsidR="0EB7026B">
        <w:rPr>
          <w:i w:val="0"/>
          <w:iCs w:val="0"/>
        </w:rPr>
        <w:t>a</w:t>
      </w:r>
      <w:r w:rsidRPr="5671A7E1" w:rsidR="7D66DCF0">
        <w:rPr>
          <w:i w:val="0"/>
          <w:iCs w:val="0"/>
        </w:rPr>
        <w:t>plique</w:t>
      </w:r>
      <w:r w:rsidRPr="5671A7E1" w:rsidR="0EB7026B">
        <w:rPr>
          <w:i w:val="0"/>
          <w:iCs w:val="0"/>
        </w:rPr>
        <w:t xml:space="preserve"> lo aprendido.</w:t>
      </w:r>
    </w:p>
    <w:p w:rsidR="00A26490" w:rsidP="00A26490" w:rsidRDefault="00A26490" w14:paraId="4A8B469B" w14:textId="77777777"/>
    <w:p w:rsidR="00A26490" w:rsidP="5671A7E1" w:rsidRDefault="00A26490" w14:paraId="66C056E1" w14:textId="6CF5674F">
      <w:pPr>
        <w:rPr>
          <w:i w:val="1"/>
          <w:iCs w:val="1"/>
        </w:rPr>
      </w:pPr>
      <w:r w:rsidRPr="5671A7E1" w:rsidR="00A26490">
        <w:rPr>
          <w:b w:val="1"/>
          <w:bCs w:val="1"/>
        </w:rPr>
        <w:t>Recursos necesarios:</w:t>
      </w:r>
    </w:p>
    <w:p w:rsidR="00A26490" w:rsidP="7C9BDDBF" w:rsidRDefault="00A26490" w14:paraId="218A1F57" w14:textId="766C5658">
      <w:pPr>
        <w:pStyle w:val="Prrafodelista"/>
        <w:numPr>
          <w:ilvl w:val="0"/>
          <w:numId w:val="3"/>
        </w:numPr>
        <w:rPr>
          <w:sz w:val="22"/>
          <w:szCs w:val="22"/>
        </w:rPr>
      </w:pPr>
      <w:r w:rsidRPr="7C9BDDBF" w:rsidR="341EED88">
        <w:rPr>
          <w:sz w:val="22"/>
          <w:szCs w:val="22"/>
        </w:rPr>
        <w:t>Computadoras</w:t>
      </w:r>
    </w:p>
    <w:p w:rsidR="00A26490" w:rsidP="7C9BDDBF" w:rsidRDefault="00A26490" w14:paraId="5395E5CD" w14:textId="23DF7A74">
      <w:pPr>
        <w:pStyle w:val="Prrafodelista"/>
        <w:numPr>
          <w:ilvl w:val="0"/>
          <w:numId w:val="3"/>
        </w:numPr>
        <w:rPr>
          <w:sz w:val="22"/>
          <w:szCs w:val="22"/>
        </w:rPr>
      </w:pPr>
      <w:r w:rsidRPr="7C9BDDBF" w:rsidR="341EED88">
        <w:rPr>
          <w:sz w:val="22"/>
          <w:szCs w:val="22"/>
        </w:rPr>
        <w:t>Proyector o pantalla</w:t>
      </w:r>
    </w:p>
    <w:p w:rsidR="00A26490" w:rsidP="7C9BDDBF" w:rsidRDefault="00A26490" w14:paraId="7BD1E321" w14:textId="7C5D2669">
      <w:pPr>
        <w:pStyle w:val="Prrafodelista"/>
        <w:numPr>
          <w:ilvl w:val="0"/>
          <w:numId w:val="3"/>
        </w:numPr>
        <w:rPr>
          <w:sz w:val="22"/>
          <w:szCs w:val="22"/>
        </w:rPr>
      </w:pPr>
      <w:r w:rsidRPr="7C9BDDBF" w:rsidR="341EED88">
        <w:rPr>
          <w:sz w:val="22"/>
          <w:szCs w:val="22"/>
        </w:rPr>
        <w:t xml:space="preserve">Sala de capacitación con computadoras individuales (Laboratorio de computación o English </w:t>
      </w:r>
      <w:r w:rsidRPr="7C9BDDBF" w:rsidR="341EED88">
        <w:rPr>
          <w:sz w:val="22"/>
          <w:szCs w:val="22"/>
        </w:rPr>
        <w:t>Lab</w:t>
      </w:r>
      <w:r w:rsidRPr="7C9BDDBF" w:rsidR="341EED88">
        <w:rPr>
          <w:sz w:val="22"/>
          <w:szCs w:val="22"/>
        </w:rPr>
        <w:t>)</w:t>
      </w:r>
    </w:p>
    <w:p w:rsidRPr="00A26490" w:rsidR="00A26490" w:rsidP="00A26490" w:rsidRDefault="00A26490" w14:paraId="3E0370AF" w14:textId="69A73BCE" w14:noSpellErr="1">
      <w:pPr>
        <w:rPr>
          <w:b w:val="1"/>
          <w:bCs w:val="1"/>
        </w:rPr>
      </w:pPr>
      <w:r w:rsidRPr="7C9BDDBF" w:rsidR="00A26490">
        <w:rPr>
          <w:b w:val="1"/>
          <w:bCs w:val="1"/>
        </w:rPr>
        <w:t>Cronograma de actividades:</w:t>
      </w:r>
      <w:r w:rsidRPr="7C9BDDBF" w:rsidR="00A26490">
        <w:rPr>
          <w:b w:val="1"/>
          <w:bCs w:val="1"/>
        </w:rPr>
        <w:t xml:space="preserve"> </w:t>
      </w:r>
      <w:r w:rsidRPr="7C9BDDBF" w:rsidR="00A26490">
        <w:rPr>
          <w:i w:val="1"/>
          <w:iCs w:val="1"/>
        </w:rPr>
        <w:t>Desde la planificación – hasta la fecha de capacitación.</w:t>
      </w:r>
    </w:p>
    <w:p w:rsidR="68A0E132" w:rsidRDefault="68A0E132" w14:paraId="6A7C262E" w14:textId="51211A16">
      <w:r w:rsidR="68A0E132">
        <w:rPr/>
        <w:t xml:space="preserve">Fecha de </w:t>
      </w:r>
      <w:r w:rsidR="5753A633">
        <w:rPr/>
        <w:t>Planificación: 27 de marzo del 2025</w:t>
      </w:r>
    </w:p>
    <w:p w:rsidR="00A26490" w:rsidP="00A26490" w:rsidRDefault="00A26490" w14:paraId="0F3E8E49" w14:textId="77777777"/>
    <w:p w:rsidRPr="00A26490" w:rsidR="00A26490" w:rsidP="5671A7E1" w:rsidRDefault="00A26490" w14:paraId="113057CF" w14:textId="7F6157B0">
      <w:pPr>
        <w:rPr>
          <w:i w:val="1"/>
          <w:iCs w:val="1"/>
        </w:rPr>
      </w:pPr>
      <w:r w:rsidRPr="5671A7E1" w:rsidR="00A26490">
        <w:rPr>
          <w:b w:val="1"/>
          <w:bCs w:val="1"/>
        </w:rPr>
        <w:t>Evaluación del impacto</w:t>
      </w:r>
      <w:r w:rsidR="00A26490">
        <w:rPr/>
        <w:t>:</w:t>
      </w:r>
      <w:r w:rsidRPr="5671A7E1" w:rsidR="00A26490">
        <w:rPr>
          <w:i w:val="1"/>
          <w:iCs w:val="1"/>
        </w:rPr>
        <w:t xml:space="preserve"> </w:t>
      </w:r>
    </w:p>
    <w:p w:rsidR="00A26490" w:rsidP="00A26490" w:rsidRDefault="00A26490" w14:paraId="06A54D63" w14:textId="7C2FF58E">
      <w:r w:rsidR="482E7E8E">
        <w:rPr/>
        <w:t>Se realizará una evaluación diagnostica para reconocer las deficiencias en manejo de la tecnología, y en base a ello se hará una comparación con una evaluación final para identificar cuanto conocimiento fue retenido</w:t>
      </w:r>
      <w:r w:rsidR="3CA1FD34">
        <w:rPr/>
        <w:t xml:space="preserve"> y la efectividad de la capacitación</w:t>
      </w:r>
      <w:r w:rsidR="482E7E8E">
        <w:rPr/>
        <w:t>.</w:t>
      </w:r>
      <w:r w:rsidR="482E7E8E">
        <w:rPr/>
        <w:t xml:space="preserve"> </w:t>
      </w:r>
      <w:r w:rsidR="54C56C3C">
        <w:rPr/>
        <w:t>Además,</w:t>
      </w:r>
      <w:r w:rsidR="482E7E8E">
        <w:rPr/>
        <w:t xml:space="preserve"> durante la cap</w:t>
      </w:r>
      <w:r w:rsidR="5BAD2F07">
        <w:rPr/>
        <w:t>a</w:t>
      </w:r>
      <w:r w:rsidR="482E7E8E">
        <w:rPr/>
        <w:t>citació</w:t>
      </w:r>
      <w:r w:rsidR="38F85356">
        <w:rPr/>
        <w:t xml:space="preserve">n se </w:t>
      </w:r>
      <w:r w:rsidR="3D2C5556">
        <w:rPr/>
        <w:t>harán</w:t>
      </w:r>
      <w:r w:rsidR="64659C71">
        <w:rPr/>
        <w:t xml:space="preserve"> observaciones detalladas a cada uno de los participantes</w:t>
      </w:r>
      <w:r w:rsidR="68648EE8">
        <w:rPr/>
        <w:t xml:space="preserve"> para observar su progreso, junto con preguntas para verificar conocimientos más generales. </w:t>
      </w:r>
    </w:p>
    <w:p w:rsidRPr="007D5A0E" w:rsidR="007D5A0E" w:rsidP="5671A7E1" w:rsidRDefault="00A26490" w14:paraId="7AA0623F" w14:textId="372C27E2">
      <w:pPr>
        <w:rPr>
          <w:i w:val="1"/>
          <w:iCs w:val="1"/>
        </w:rPr>
      </w:pPr>
      <w:r w:rsidRPr="5671A7E1" w:rsidR="00A26490">
        <w:rPr>
          <w:b w:val="1"/>
          <w:bCs w:val="1"/>
        </w:rPr>
        <w:t>Reflexión esperada:</w:t>
      </w:r>
    </w:p>
    <w:p w:rsidR="365EFDAE" w:rsidP="5671A7E1" w:rsidRDefault="365EFDAE" w14:paraId="790DE2DA" w14:textId="69BBC8EA">
      <w:pPr>
        <w:rPr>
          <w:i w:val="0"/>
          <w:iCs w:val="0"/>
        </w:rPr>
      </w:pPr>
      <w:r w:rsidRPr="5671A7E1" w:rsidR="365EFDAE">
        <w:rPr>
          <w:i w:val="0"/>
          <w:iCs w:val="0"/>
        </w:rPr>
        <w:t>Consideramos que algo muy importante que vamos a aprender son las técnicas de enseñanza, la paciencia y la forma de transmitir nuestros conocimiento</w:t>
      </w:r>
      <w:r w:rsidRPr="5671A7E1" w:rsidR="47974082">
        <w:rPr>
          <w:i w:val="0"/>
          <w:iCs w:val="0"/>
        </w:rPr>
        <w:t>s, además</w:t>
      </w:r>
      <w:r w:rsidRPr="5671A7E1" w:rsidR="43ECEDBE">
        <w:rPr>
          <w:i w:val="0"/>
          <w:iCs w:val="0"/>
        </w:rPr>
        <w:t xml:space="preserve"> sabemos que es altamente relevante </w:t>
      </w:r>
      <w:r w:rsidRPr="5671A7E1" w:rsidR="308A9EB5">
        <w:rPr>
          <w:i w:val="0"/>
          <w:iCs w:val="0"/>
        </w:rPr>
        <w:t xml:space="preserve">el </w:t>
      </w:r>
      <w:r w:rsidRPr="5671A7E1" w:rsidR="43ECEDBE">
        <w:rPr>
          <w:i w:val="0"/>
          <w:iCs w:val="0"/>
        </w:rPr>
        <w:t xml:space="preserve">poder realizar este tipo de capacitaciones para </w:t>
      </w:r>
      <w:r w:rsidRPr="5671A7E1" w:rsidR="10EE3335">
        <w:rPr>
          <w:i w:val="0"/>
          <w:iCs w:val="0"/>
        </w:rPr>
        <w:t xml:space="preserve">mantener un buen ambiente laboral y mejorar la educación y oportunidades del personal de apoyo en el colegio, de esta forma, ser esa ayuda es gratificante y nos permite conocer realidades </w:t>
      </w:r>
      <w:r w:rsidRPr="5671A7E1" w:rsidR="1464DF23">
        <w:rPr>
          <w:i w:val="0"/>
          <w:iCs w:val="0"/>
        </w:rPr>
        <w:t>más</w:t>
      </w:r>
      <w:r w:rsidRPr="5671A7E1" w:rsidR="10EE3335">
        <w:rPr>
          <w:i w:val="0"/>
          <w:iCs w:val="0"/>
        </w:rPr>
        <w:t xml:space="preserve"> </w:t>
      </w:r>
      <w:r w:rsidRPr="5671A7E1" w:rsidR="1C638B64">
        <w:rPr>
          <w:i w:val="0"/>
          <w:iCs w:val="0"/>
        </w:rPr>
        <w:t>allá</w:t>
      </w:r>
      <w:r w:rsidRPr="5671A7E1" w:rsidR="10EE3335">
        <w:rPr>
          <w:i w:val="0"/>
          <w:iCs w:val="0"/>
        </w:rPr>
        <w:t xml:space="preserve"> de lo que viv</w:t>
      </w:r>
      <w:r w:rsidRPr="5671A7E1" w:rsidR="1DBED386">
        <w:rPr>
          <w:i w:val="0"/>
          <w:iCs w:val="0"/>
        </w:rPr>
        <w:t>imos.</w:t>
      </w:r>
    </w:p>
    <w:sectPr w:rsidRPr="007D5A0E" w:rsidR="007D5A0E" w:rsidSect="00EB17FF">
      <w:headerReference w:type="default" r:id="rId10"/>
      <w:pgSz w:w="11906" w:h="16838" w:orient="portrait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619B" w:rsidP="005C6B5B" w:rsidRDefault="00E8619B" w14:paraId="07AF3FA3" w14:textId="77777777">
      <w:pPr>
        <w:spacing w:after="0" w:line="240" w:lineRule="auto"/>
      </w:pPr>
      <w:r>
        <w:separator/>
      </w:r>
    </w:p>
  </w:endnote>
  <w:endnote w:type="continuationSeparator" w:id="0">
    <w:p w:rsidR="00E8619B" w:rsidP="005C6B5B" w:rsidRDefault="00E8619B" w14:paraId="64C1B7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619B" w:rsidP="005C6B5B" w:rsidRDefault="00E8619B" w14:paraId="402D021E" w14:textId="77777777">
      <w:pPr>
        <w:spacing w:after="0" w:line="240" w:lineRule="auto"/>
      </w:pPr>
      <w:r>
        <w:separator/>
      </w:r>
    </w:p>
  </w:footnote>
  <w:footnote w:type="continuationSeparator" w:id="0">
    <w:p w:rsidR="00E8619B" w:rsidP="005C6B5B" w:rsidRDefault="00E8619B" w14:paraId="1D7983C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C6B5B" w:rsidP="00B82565" w:rsidRDefault="00BC641F" w14:paraId="7D84F61F" w14:textId="77777777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C2B386" wp14:editId="136DF4B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29477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dc0ab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3">
    <w:abstractNumId w:val="2"/>
  </w:num>
  <w:num w:numId="2">
    <w:abstractNumId w:val="1"/>
  </w:num>
  <w:num w:numId="1" w16cid:durableId="12659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90"/>
    <w:rsid w:val="0006213E"/>
    <w:rsid w:val="000E0087"/>
    <w:rsid w:val="001954B7"/>
    <w:rsid w:val="00234D0F"/>
    <w:rsid w:val="00271FCC"/>
    <w:rsid w:val="002A2EA4"/>
    <w:rsid w:val="002F41CE"/>
    <w:rsid w:val="0036324E"/>
    <w:rsid w:val="003818FF"/>
    <w:rsid w:val="0039513B"/>
    <w:rsid w:val="003E4506"/>
    <w:rsid w:val="00417A20"/>
    <w:rsid w:val="004262E3"/>
    <w:rsid w:val="00504921"/>
    <w:rsid w:val="005C6B5B"/>
    <w:rsid w:val="006D55D4"/>
    <w:rsid w:val="007D5A0E"/>
    <w:rsid w:val="00A26490"/>
    <w:rsid w:val="00B255E8"/>
    <w:rsid w:val="00B82565"/>
    <w:rsid w:val="00BC641F"/>
    <w:rsid w:val="00C4656D"/>
    <w:rsid w:val="00C55132"/>
    <w:rsid w:val="00D172F6"/>
    <w:rsid w:val="00D279E1"/>
    <w:rsid w:val="00DC5430"/>
    <w:rsid w:val="00E05C8C"/>
    <w:rsid w:val="00E8619B"/>
    <w:rsid w:val="00EB17FF"/>
    <w:rsid w:val="03594A7A"/>
    <w:rsid w:val="03A581EF"/>
    <w:rsid w:val="09234396"/>
    <w:rsid w:val="097A5568"/>
    <w:rsid w:val="09872510"/>
    <w:rsid w:val="0A0F7FBC"/>
    <w:rsid w:val="0A6C49CE"/>
    <w:rsid w:val="0B7559AC"/>
    <w:rsid w:val="0D165940"/>
    <w:rsid w:val="0EB7026B"/>
    <w:rsid w:val="10C136A3"/>
    <w:rsid w:val="10E0D9AE"/>
    <w:rsid w:val="10EE3335"/>
    <w:rsid w:val="134DB9CC"/>
    <w:rsid w:val="1464DF23"/>
    <w:rsid w:val="17E33A8D"/>
    <w:rsid w:val="183B2632"/>
    <w:rsid w:val="19321077"/>
    <w:rsid w:val="1AB03F37"/>
    <w:rsid w:val="1B431CFA"/>
    <w:rsid w:val="1C638B64"/>
    <w:rsid w:val="1CB258F8"/>
    <w:rsid w:val="1DBED386"/>
    <w:rsid w:val="1F838248"/>
    <w:rsid w:val="2032F97E"/>
    <w:rsid w:val="216E796C"/>
    <w:rsid w:val="222D5394"/>
    <w:rsid w:val="2276C483"/>
    <w:rsid w:val="2309EAF9"/>
    <w:rsid w:val="25C54E7A"/>
    <w:rsid w:val="26B6552B"/>
    <w:rsid w:val="272A2D1A"/>
    <w:rsid w:val="28B5296B"/>
    <w:rsid w:val="2C12D136"/>
    <w:rsid w:val="2DA82948"/>
    <w:rsid w:val="2F136F1A"/>
    <w:rsid w:val="2F6D2846"/>
    <w:rsid w:val="308A9EB5"/>
    <w:rsid w:val="3388457B"/>
    <w:rsid w:val="33A8B037"/>
    <w:rsid w:val="33BD305E"/>
    <w:rsid w:val="34101A74"/>
    <w:rsid w:val="341EED88"/>
    <w:rsid w:val="34CB3CAF"/>
    <w:rsid w:val="3554D40F"/>
    <w:rsid w:val="3624F48C"/>
    <w:rsid w:val="365EFDAE"/>
    <w:rsid w:val="36F80B44"/>
    <w:rsid w:val="38F85356"/>
    <w:rsid w:val="395EC34C"/>
    <w:rsid w:val="3BA2D8A9"/>
    <w:rsid w:val="3C03EE29"/>
    <w:rsid w:val="3CA1FD34"/>
    <w:rsid w:val="3D2C5556"/>
    <w:rsid w:val="3E6BD037"/>
    <w:rsid w:val="3FC8A2EF"/>
    <w:rsid w:val="405C738A"/>
    <w:rsid w:val="419D39E7"/>
    <w:rsid w:val="42889B03"/>
    <w:rsid w:val="43ECEDBE"/>
    <w:rsid w:val="44F90F10"/>
    <w:rsid w:val="4617D3B5"/>
    <w:rsid w:val="47974082"/>
    <w:rsid w:val="48115288"/>
    <w:rsid w:val="482E7E8E"/>
    <w:rsid w:val="50D1EDB4"/>
    <w:rsid w:val="50E3A3EA"/>
    <w:rsid w:val="54871D40"/>
    <w:rsid w:val="54C56C3C"/>
    <w:rsid w:val="5671A7E1"/>
    <w:rsid w:val="56FB5556"/>
    <w:rsid w:val="5753A633"/>
    <w:rsid w:val="583BF945"/>
    <w:rsid w:val="58857948"/>
    <w:rsid w:val="5B4285B3"/>
    <w:rsid w:val="5BAD2F07"/>
    <w:rsid w:val="5BEAA076"/>
    <w:rsid w:val="60033235"/>
    <w:rsid w:val="609A0574"/>
    <w:rsid w:val="60D99D7A"/>
    <w:rsid w:val="63D7359C"/>
    <w:rsid w:val="642C481D"/>
    <w:rsid w:val="64659C71"/>
    <w:rsid w:val="64EF1ABD"/>
    <w:rsid w:val="64F64731"/>
    <w:rsid w:val="663FA241"/>
    <w:rsid w:val="68648EE8"/>
    <w:rsid w:val="68A0E132"/>
    <w:rsid w:val="6975A499"/>
    <w:rsid w:val="69E6318D"/>
    <w:rsid w:val="6E3640BB"/>
    <w:rsid w:val="70F1D742"/>
    <w:rsid w:val="72B01263"/>
    <w:rsid w:val="739876B6"/>
    <w:rsid w:val="775C80C1"/>
    <w:rsid w:val="777FE9BA"/>
    <w:rsid w:val="782EDC80"/>
    <w:rsid w:val="78752256"/>
    <w:rsid w:val="7AF045B2"/>
    <w:rsid w:val="7C9BDDBF"/>
    <w:rsid w:val="7D581803"/>
    <w:rsid w:val="7D66DCF0"/>
    <w:rsid w:val="7E4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1F680"/>
  <w15:chartTrackingRefBased/>
  <w15:docId w15:val="{9AA8089C-D4CD-41B2-B453-413833AD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E4506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%20CAS\Desktop\FORMATOS%20INSTITUCIONALES\Plantilla%20VERT%20LSC%20Membretada%20-%20copia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809D9-CBF2-4A01-8149-13ABC358B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3D3F4-D6B9-45C9-A056-DE51B3D2651A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customXml/itemProps3.xml><?xml version="1.0" encoding="utf-8"?>
<ds:datastoreItem xmlns:ds="http://schemas.openxmlformats.org/officeDocument/2006/customXml" ds:itemID="{89F1E982-5938-4AE4-84A8-E59A7DECA99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Plantilla VERT LSC Membretada - copia - copia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CAS</dc:creator>
  <keywords/>
  <dc:description/>
  <lastModifiedBy>brithany ayala</lastModifiedBy>
  <revision>4</revision>
  <dcterms:created xsi:type="dcterms:W3CDTF">2025-03-27T18:25:00.0000000Z</dcterms:created>
  <dcterms:modified xsi:type="dcterms:W3CDTF">2025-03-28T03:28:43.4839870Z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